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62EB" w14:textId="77777777" w:rsidR="00E31B46" w:rsidRDefault="00E31B46" w:rsidP="004F3E3F">
      <w:pPr>
        <w:tabs>
          <w:tab w:val="left" w:pos="5670"/>
        </w:tabs>
        <w:rPr>
          <w:rFonts w:cs="Arial"/>
        </w:rPr>
      </w:pPr>
    </w:p>
    <w:p w14:paraId="385F5E6E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1A0C17ED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307A3E59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657AEA0E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2D09D486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23F166A1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7ADB0577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6E06B184" w14:textId="77777777" w:rsidR="00EA733D" w:rsidRDefault="00EA733D" w:rsidP="004F3E3F">
      <w:pPr>
        <w:tabs>
          <w:tab w:val="left" w:pos="5670"/>
        </w:tabs>
        <w:rPr>
          <w:rFonts w:cs="Arial"/>
        </w:rPr>
      </w:pPr>
    </w:p>
    <w:p w14:paraId="46670D85" w14:textId="77777777" w:rsidR="00E31B46" w:rsidRPr="0047438F" w:rsidRDefault="00E31B46" w:rsidP="004F3E3F">
      <w:pPr>
        <w:tabs>
          <w:tab w:val="left" w:pos="5670"/>
        </w:tabs>
        <w:rPr>
          <w:rFonts w:cs="Arial"/>
        </w:rPr>
      </w:pPr>
    </w:p>
    <w:p w14:paraId="31BCF48E" w14:textId="330A4037" w:rsidR="004F3E3F" w:rsidRPr="0047438F" w:rsidRDefault="004F3E3F" w:rsidP="000D5543">
      <w:pPr>
        <w:rPr>
          <w:rFonts w:cs="Arial"/>
        </w:rPr>
      </w:pPr>
      <w:r w:rsidRPr="0047438F">
        <w:rPr>
          <w:b/>
          <w:sz w:val="32"/>
          <w:szCs w:val="32"/>
        </w:rPr>
        <w:t>Anmeldung</w:t>
      </w:r>
      <w:r w:rsidR="00036670">
        <w:rPr>
          <w:b/>
          <w:i/>
          <w:sz w:val="32"/>
          <w:szCs w:val="32"/>
        </w:rPr>
        <w:t xml:space="preserve"> </w:t>
      </w:r>
      <w:r w:rsidR="00716719">
        <w:rPr>
          <w:b/>
          <w:i/>
          <w:sz w:val="32"/>
          <w:szCs w:val="32"/>
        </w:rPr>
        <w:t>Herbstausflug</w:t>
      </w:r>
      <w:r w:rsidR="00036670">
        <w:rPr>
          <w:b/>
          <w:i/>
          <w:sz w:val="32"/>
          <w:szCs w:val="32"/>
        </w:rPr>
        <w:t xml:space="preserve"> 13.0</w:t>
      </w:r>
      <w:r w:rsidR="00716719">
        <w:rPr>
          <w:b/>
          <w:i/>
          <w:sz w:val="32"/>
          <w:szCs w:val="32"/>
        </w:rPr>
        <w:t>9</w:t>
      </w:r>
      <w:r w:rsidR="00036670">
        <w:rPr>
          <w:b/>
          <w:i/>
          <w:sz w:val="32"/>
          <w:szCs w:val="32"/>
        </w:rPr>
        <w:t>.2026</w:t>
      </w:r>
    </w:p>
    <w:p w14:paraId="38FEC49A" w14:textId="77777777" w:rsidR="004F3E3F" w:rsidRPr="0047438F" w:rsidRDefault="004F3E3F" w:rsidP="004F3E3F"/>
    <w:p w14:paraId="20C919B2" w14:textId="076D1A78" w:rsidR="004F3E3F" w:rsidRPr="0047438F" w:rsidRDefault="004F3E3F" w:rsidP="004F3E3F">
      <w:r w:rsidRPr="0047438F">
        <w:t>____ Ich melde mich</w:t>
      </w:r>
      <w:r w:rsidR="00EA733D">
        <w:t xml:space="preserve"> / uns</w:t>
      </w:r>
      <w:r w:rsidRPr="0047438F">
        <w:t xml:space="preserve"> zu</w:t>
      </w:r>
      <w:r w:rsidR="000D5543" w:rsidRPr="0047438F">
        <w:t xml:space="preserve">m </w:t>
      </w:r>
      <w:r w:rsidR="000A3B5C">
        <w:t>Anlass</w:t>
      </w:r>
      <w:r w:rsidR="00812A6D">
        <w:t xml:space="preserve"> </w:t>
      </w:r>
      <w:r w:rsidR="000D5543" w:rsidRPr="0047438F">
        <w:t>definitiv an</w:t>
      </w:r>
      <w:r w:rsidR="00812A6D">
        <w:t>.</w:t>
      </w:r>
    </w:p>
    <w:p w14:paraId="1C7FF1A6" w14:textId="5DEE558F" w:rsidR="000D5543" w:rsidRDefault="000D5543" w:rsidP="000D5543"/>
    <w:p w14:paraId="2E694F47" w14:textId="7444938F" w:rsidR="00AE4929" w:rsidRDefault="00CC1657" w:rsidP="000D5543">
      <w:r>
        <w:t>Anzahl:</w:t>
      </w:r>
      <w:r w:rsidR="00AE4929">
        <w:tab/>
      </w:r>
      <w:r w:rsidR="00AE4929">
        <w:tab/>
        <w:t>____ Erwachsene</w:t>
      </w:r>
      <w:r w:rsidR="00AE4929">
        <w:tab/>
        <w:t>____ Kinder bis 1</w:t>
      </w:r>
      <w:r>
        <w:t xml:space="preserve">6 Jahre </w:t>
      </w:r>
    </w:p>
    <w:p w14:paraId="4E90B18C" w14:textId="77777777" w:rsidR="00CC1657" w:rsidRPr="0047438F" w:rsidRDefault="00CC1657" w:rsidP="000D5543"/>
    <w:p w14:paraId="60D99E44" w14:textId="108F5A88" w:rsidR="004F3E3F" w:rsidRPr="0047438F" w:rsidRDefault="004F3E3F" w:rsidP="004F3E3F"/>
    <w:p w14:paraId="5BB9EAA2" w14:textId="77777777" w:rsidR="000D5543" w:rsidRPr="0047438F" w:rsidRDefault="000D5543" w:rsidP="004F3E3F"/>
    <w:p w14:paraId="17997424" w14:textId="77777777" w:rsidR="004F3E3F" w:rsidRPr="0047438F" w:rsidRDefault="004F3E3F" w:rsidP="004F3E3F"/>
    <w:p w14:paraId="75094FF5" w14:textId="1C02B1CC" w:rsidR="004F3E3F" w:rsidRPr="0047438F" w:rsidRDefault="004F3E3F" w:rsidP="004F3E3F">
      <w:pPr>
        <w:tabs>
          <w:tab w:val="left" w:pos="2977"/>
        </w:tabs>
        <w:rPr>
          <w:b/>
          <w:i/>
        </w:rPr>
      </w:pPr>
      <w:r w:rsidRPr="0047438F">
        <w:rPr>
          <w:b/>
          <w:i/>
        </w:rPr>
        <w:t xml:space="preserve">Eine Anmeldung ist zwingend </w:t>
      </w:r>
      <w:r w:rsidR="00C26C30" w:rsidRPr="0047438F">
        <w:rPr>
          <w:b/>
          <w:i/>
        </w:rPr>
        <w:t>notwendig</w:t>
      </w:r>
      <w:r w:rsidRPr="0047438F">
        <w:rPr>
          <w:b/>
          <w:i/>
        </w:rPr>
        <w:t xml:space="preserve">!  </w:t>
      </w:r>
    </w:p>
    <w:p w14:paraId="014D63C4" w14:textId="77777777" w:rsidR="004F3E3F" w:rsidRPr="0047438F" w:rsidRDefault="004F3E3F" w:rsidP="004F3E3F">
      <w:pPr>
        <w:tabs>
          <w:tab w:val="left" w:pos="2977"/>
        </w:tabs>
      </w:pPr>
    </w:p>
    <w:p w14:paraId="10F91020" w14:textId="77777777" w:rsidR="004F3E3F" w:rsidRPr="0047438F" w:rsidRDefault="004F3E3F" w:rsidP="004F3E3F">
      <w:pPr>
        <w:tabs>
          <w:tab w:val="left" w:pos="2977"/>
        </w:tabs>
      </w:pPr>
      <w:r w:rsidRPr="0047438F">
        <w:t>Name, Vorname:</w:t>
      </w:r>
      <w:r w:rsidRPr="0047438F">
        <w:tab/>
        <w:t>………………….……………………….……………………………….………</w:t>
      </w:r>
    </w:p>
    <w:p w14:paraId="3DEC5EC3" w14:textId="77777777" w:rsidR="004F3E3F" w:rsidRPr="0047438F" w:rsidRDefault="004F3E3F" w:rsidP="004F3E3F">
      <w:pPr>
        <w:tabs>
          <w:tab w:val="left" w:pos="2694"/>
        </w:tabs>
      </w:pPr>
    </w:p>
    <w:p w14:paraId="2FFC3A97" w14:textId="1E751D9D" w:rsidR="004F3E3F" w:rsidRPr="0047438F" w:rsidRDefault="004F3E3F" w:rsidP="004F3E3F">
      <w:pPr>
        <w:tabs>
          <w:tab w:val="left" w:pos="2977"/>
        </w:tabs>
      </w:pPr>
      <w:r w:rsidRPr="0047438F">
        <w:t>Adresse, PLZ, Ort:</w:t>
      </w:r>
      <w:r w:rsidRPr="0047438F">
        <w:tab/>
        <w:t>……………….…………………….…………………………………………</w:t>
      </w:r>
      <w:r w:rsidR="002E5D74" w:rsidRPr="0047438F">
        <w:t>….</w:t>
      </w:r>
    </w:p>
    <w:p w14:paraId="7A60899F" w14:textId="77777777" w:rsidR="004F3E3F" w:rsidRPr="0047438F" w:rsidRDefault="004F3E3F" w:rsidP="004F3E3F">
      <w:pPr>
        <w:tabs>
          <w:tab w:val="left" w:pos="2694"/>
        </w:tabs>
      </w:pPr>
    </w:p>
    <w:p w14:paraId="648C7FA3" w14:textId="77777777" w:rsidR="004F3E3F" w:rsidRPr="0047438F" w:rsidRDefault="004F3E3F" w:rsidP="004F3E3F">
      <w:pPr>
        <w:tabs>
          <w:tab w:val="left" w:pos="2977"/>
        </w:tabs>
      </w:pPr>
      <w:r w:rsidRPr="0047438F">
        <w:t>Telefon / E-Mail:</w:t>
      </w:r>
      <w:r w:rsidRPr="0047438F">
        <w:tab/>
        <w:t>………………….……………….……………………………………………….</w:t>
      </w:r>
    </w:p>
    <w:p w14:paraId="7D097930" w14:textId="77777777" w:rsidR="004F3E3F" w:rsidRPr="0047438F" w:rsidRDefault="004F3E3F" w:rsidP="004F3E3F">
      <w:pPr>
        <w:jc w:val="both"/>
        <w:rPr>
          <w:szCs w:val="24"/>
        </w:rPr>
      </w:pPr>
    </w:p>
    <w:p w14:paraId="6F7B12A2" w14:textId="77777777" w:rsidR="004F3E3F" w:rsidRPr="0047438F" w:rsidRDefault="004F3E3F" w:rsidP="004F3E3F">
      <w:pPr>
        <w:jc w:val="both"/>
        <w:rPr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070"/>
        <w:gridCol w:w="6428"/>
      </w:tblGrid>
      <w:tr w:rsidR="004F3E3F" w:rsidRPr="0047438F" w14:paraId="50506592" w14:textId="77777777" w:rsidTr="00A5489C">
        <w:trPr>
          <w:trHeight w:val="740"/>
        </w:trPr>
        <w:tc>
          <w:tcPr>
            <w:tcW w:w="3070" w:type="dxa"/>
          </w:tcPr>
          <w:p w14:paraId="5F86B5C7" w14:textId="77777777" w:rsidR="004F3E3F" w:rsidRPr="0047438F" w:rsidRDefault="004F3E3F" w:rsidP="00A5489C">
            <w:pPr>
              <w:pStyle w:val="Textkrper"/>
              <w:rPr>
                <w:szCs w:val="24"/>
              </w:rPr>
            </w:pPr>
            <w:r w:rsidRPr="0047438F">
              <w:rPr>
                <w:szCs w:val="24"/>
              </w:rPr>
              <w:t>Anmeldung:</w:t>
            </w:r>
          </w:p>
        </w:tc>
        <w:tc>
          <w:tcPr>
            <w:tcW w:w="6428" w:type="dxa"/>
          </w:tcPr>
          <w:p w14:paraId="4DF886E8" w14:textId="77777777" w:rsidR="004F3E3F" w:rsidRPr="0047438F" w:rsidRDefault="004F3E3F" w:rsidP="00A5489C">
            <w:pPr>
              <w:pStyle w:val="Textkrper"/>
              <w:rPr>
                <w:sz w:val="22"/>
                <w:szCs w:val="22"/>
              </w:rPr>
            </w:pPr>
            <w:r w:rsidRPr="0047438F">
              <w:rPr>
                <w:sz w:val="22"/>
                <w:szCs w:val="22"/>
              </w:rPr>
              <w:t>Helmut Bäder</w:t>
            </w:r>
          </w:p>
          <w:p w14:paraId="525C5689" w14:textId="77777777" w:rsidR="004F3E3F" w:rsidRPr="0047438F" w:rsidRDefault="004F3E3F" w:rsidP="00A5489C">
            <w:pPr>
              <w:pStyle w:val="Textkrper"/>
              <w:tabs>
                <w:tab w:val="left" w:pos="5279"/>
              </w:tabs>
              <w:rPr>
                <w:rStyle w:val="ff35"/>
                <w:sz w:val="22"/>
                <w:szCs w:val="22"/>
              </w:rPr>
            </w:pPr>
            <w:r w:rsidRPr="0047438F">
              <w:rPr>
                <w:rStyle w:val="ff35"/>
                <w:sz w:val="22"/>
                <w:szCs w:val="22"/>
              </w:rPr>
              <w:t>Kreuzstrasse 13B</w:t>
            </w:r>
            <w:r w:rsidRPr="0047438F">
              <w:rPr>
                <w:sz w:val="22"/>
                <w:szCs w:val="22"/>
              </w:rPr>
              <w:t xml:space="preserve">   </w:t>
            </w:r>
            <w:r w:rsidRPr="0047438F">
              <w:rPr>
                <w:rStyle w:val="ff35"/>
                <w:sz w:val="22"/>
                <w:szCs w:val="22"/>
              </w:rPr>
              <w:t>6010 Kriens</w:t>
            </w:r>
          </w:p>
          <w:p w14:paraId="3B70A0F5" w14:textId="77777777" w:rsidR="004F3E3F" w:rsidRPr="0047438F" w:rsidRDefault="004F3E3F" w:rsidP="00A5489C">
            <w:pPr>
              <w:pStyle w:val="Textkrper"/>
              <w:tabs>
                <w:tab w:val="left" w:pos="5279"/>
              </w:tabs>
              <w:rPr>
                <w:rStyle w:val="ff35"/>
                <w:rFonts w:cs="Times New Roman"/>
                <w:sz w:val="22"/>
                <w:szCs w:val="22"/>
              </w:rPr>
            </w:pPr>
          </w:p>
          <w:p w14:paraId="6ADBB303" w14:textId="77777777" w:rsidR="004F3E3F" w:rsidRPr="0047438F" w:rsidRDefault="004F3E3F" w:rsidP="00A5489C">
            <w:pPr>
              <w:pStyle w:val="Textkrper"/>
              <w:tabs>
                <w:tab w:val="left" w:pos="5279"/>
              </w:tabs>
              <w:rPr>
                <w:rStyle w:val="ff35"/>
                <w:sz w:val="22"/>
                <w:szCs w:val="22"/>
              </w:rPr>
            </w:pPr>
            <w:r w:rsidRPr="0047438F">
              <w:rPr>
                <w:rStyle w:val="ff35"/>
                <w:sz w:val="22"/>
                <w:szCs w:val="22"/>
              </w:rPr>
              <w:t>Natel: 079 441 03 11     P: 041 340 86 39</w:t>
            </w:r>
          </w:p>
          <w:p w14:paraId="096F7C65" w14:textId="77777777" w:rsidR="004F3E3F" w:rsidRPr="0047438F" w:rsidRDefault="004F3E3F" w:rsidP="00A5489C">
            <w:pPr>
              <w:pStyle w:val="Textkrper"/>
              <w:tabs>
                <w:tab w:val="left" w:pos="4819"/>
              </w:tabs>
            </w:pPr>
          </w:p>
          <w:p w14:paraId="1503DD60" w14:textId="77777777" w:rsidR="004F3E3F" w:rsidRPr="0047438F" w:rsidRDefault="004F3E3F" w:rsidP="00A5489C">
            <w:pPr>
              <w:pStyle w:val="Textkrper"/>
              <w:tabs>
                <w:tab w:val="left" w:pos="4819"/>
              </w:tabs>
              <w:rPr>
                <w:sz w:val="20"/>
              </w:rPr>
            </w:pPr>
            <w:hyperlink r:id="rId7" w:history="1">
              <w:r w:rsidRPr="0047438F">
                <w:rPr>
                  <w:rStyle w:val="Hyperlink"/>
                  <w:sz w:val="22"/>
                  <w:szCs w:val="22"/>
                </w:rPr>
                <w:t>administrator@fwvw.ch</w:t>
              </w:r>
            </w:hyperlink>
          </w:p>
        </w:tc>
      </w:tr>
    </w:tbl>
    <w:p w14:paraId="375566A2" w14:textId="77777777" w:rsidR="004F3E3F" w:rsidRPr="0047438F" w:rsidRDefault="004F3E3F" w:rsidP="004F3E3F">
      <w:pPr>
        <w:rPr>
          <w:sz w:val="32"/>
          <w:szCs w:val="32"/>
          <w:u w:val="single"/>
        </w:rPr>
      </w:pPr>
    </w:p>
    <w:p w14:paraId="624F3176" w14:textId="22958AA2" w:rsidR="004F3E3F" w:rsidRPr="0047438F" w:rsidRDefault="004F3E3F" w:rsidP="004F3E3F">
      <w:pPr>
        <w:jc w:val="center"/>
        <w:rPr>
          <w:sz w:val="32"/>
          <w:szCs w:val="32"/>
          <w:u w:val="single"/>
        </w:rPr>
      </w:pPr>
      <w:r w:rsidRPr="0047438F">
        <w:rPr>
          <w:sz w:val="32"/>
          <w:szCs w:val="32"/>
          <w:u w:val="single"/>
        </w:rPr>
        <w:t xml:space="preserve">Anmeldeschluss </w:t>
      </w:r>
      <w:r w:rsidR="00B66F8E" w:rsidRPr="0047438F">
        <w:rPr>
          <w:sz w:val="32"/>
          <w:szCs w:val="32"/>
          <w:u w:val="single"/>
        </w:rPr>
        <w:t xml:space="preserve">ist der </w:t>
      </w:r>
      <w:r w:rsidRPr="0047438F">
        <w:rPr>
          <w:sz w:val="32"/>
          <w:szCs w:val="32"/>
          <w:u w:val="single"/>
        </w:rPr>
        <w:t>0</w:t>
      </w:r>
      <w:r w:rsidR="002E5D74" w:rsidRPr="0047438F">
        <w:rPr>
          <w:sz w:val="32"/>
          <w:szCs w:val="32"/>
          <w:u w:val="single"/>
        </w:rPr>
        <w:t>1</w:t>
      </w:r>
      <w:r w:rsidRPr="0047438F">
        <w:rPr>
          <w:sz w:val="32"/>
          <w:szCs w:val="32"/>
          <w:u w:val="single"/>
        </w:rPr>
        <w:t xml:space="preserve">. </w:t>
      </w:r>
      <w:r w:rsidR="00716719">
        <w:rPr>
          <w:sz w:val="32"/>
          <w:szCs w:val="32"/>
          <w:u w:val="single"/>
        </w:rPr>
        <w:t>September</w:t>
      </w:r>
      <w:r w:rsidRPr="0047438F">
        <w:rPr>
          <w:sz w:val="32"/>
          <w:szCs w:val="32"/>
          <w:u w:val="single"/>
        </w:rPr>
        <w:t xml:space="preserve"> 202</w:t>
      </w:r>
      <w:r w:rsidR="00531B32">
        <w:rPr>
          <w:sz w:val="32"/>
          <w:szCs w:val="32"/>
          <w:u w:val="single"/>
        </w:rPr>
        <w:t>6</w:t>
      </w:r>
    </w:p>
    <w:p w14:paraId="13296931" w14:textId="77777777" w:rsidR="008D03FB" w:rsidRPr="0047438F" w:rsidRDefault="008D03FB" w:rsidP="00763AFB"/>
    <w:sectPr w:rsidR="008D03FB" w:rsidRPr="0047438F" w:rsidSect="000D5543">
      <w:headerReference w:type="default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7" w:h="16840" w:code="9"/>
      <w:pgMar w:top="1701" w:right="1134" w:bottom="1560" w:left="1134" w:header="567" w:footer="22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71D22" w14:textId="77777777" w:rsidR="00A17A6C" w:rsidRDefault="00A17A6C">
      <w:r>
        <w:separator/>
      </w:r>
    </w:p>
  </w:endnote>
  <w:endnote w:type="continuationSeparator" w:id="0">
    <w:p w14:paraId="21D1D668" w14:textId="77777777" w:rsidR="00A17A6C" w:rsidRDefault="00A1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B745" w14:textId="0E4CB41A" w:rsidR="007A6CBA" w:rsidRPr="007A6CBA" w:rsidRDefault="007A6CBA" w:rsidP="007A6CBA">
    <w:pPr>
      <w:pStyle w:val="Fuzeile"/>
      <w:ind w:left="3119"/>
      <w:rPr>
        <w:b/>
        <w:sz w:val="16"/>
        <w:szCs w:val="16"/>
      </w:rPr>
    </w:pPr>
    <w:r w:rsidRPr="007A6CBA">
      <w:rPr>
        <w:b/>
        <w:sz w:val="16"/>
        <w:szCs w:val="16"/>
      </w:rPr>
      <w:t>Feldweibelverband Waldstätte  Postfach   6000 Luzern 30   www.fwvw.ch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902E" w14:textId="77777777" w:rsidR="006D249C" w:rsidRDefault="006D249C" w:rsidP="006D249C">
    <w:pPr>
      <w:pStyle w:val="Fuzeile"/>
      <w:rPr>
        <w:rStyle w:val="Hyperlink"/>
        <w:b/>
        <w:color w:val="3B3838" w:themeColor="background2" w:themeShade="40"/>
        <w:sz w:val="18"/>
        <w:szCs w:val="18"/>
      </w:rPr>
    </w:pPr>
    <w:r w:rsidRPr="004846DD">
      <w:rPr>
        <w:b/>
        <w:color w:val="3B3838" w:themeColor="background2" w:themeShade="40"/>
        <w:sz w:val="18"/>
        <w:szCs w:val="18"/>
      </w:rPr>
      <w:t xml:space="preserve">Feldweibelverband Waldstätte </w:t>
    </w:r>
    <w:r w:rsidR="00F45B44">
      <w:rPr>
        <w:b/>
        <w:color w:val="3B3838" w:themeColor="background2" w:themeShade="40"/>
        <w:sz w:val="18"/>
        <w:szCs w:val="18"/>
      </w:rPr>
      <w:t xml:space="preserve"> </w:t>
    </w:r>
    <w:r w:rsidRPr="004846DD">
      <w:rPr>
        <w:b/>
        <w:color w:val="3B3838" w:themeColor="background2" w:themeShade="40"/>
        <w:sz w:val="18"/>
        <w:szCs w:val="18"/>
      </w:rPr>
      <w:t xml:space="preserve">6000 Luzern      </w:t>
    </w:r>
    <w:hyperlink r:id="rId1" w:history="1">
      <w:r w:rsidRPr="004846DD">
        <w:rPr>
          <w:rStyle w:val="Hyperlink"/>
          <w:b/>
          <w:color w:val="3B3838" w:themeColor="background2" w:themeShade="40"/>
          <w:sz w:val="18"/>
          <w:szCs w:val="18"/>
        </w:rPr>
        <w:t>www.fwvw.ch</w:t>
      </w:r>
    </w:hyperlink>
    <w:r>
      <w:rPr>
        <w:rStyle w:val="Hyperlink"/>
        <w:b/>
        <w:color w:val="3B3838" w:themeColor="background2" w:themeShade="40"/>
        <w:sz w:val="18"/>
        <w:szCs w:val="18"/>
      </w:rPr>
      <w:t xml:space="preserve"> </w:t>
    </w:r>
    <w:r>
      <w:rPr>
        <w:rStyle w:val="Hyperlink"/>
        <w:b/>
        <w:color w:val="3B3838" w:themeColor="background2" w:themeShade="40"/>
        <w:sz w:val="18"/>
        <w:szCs w:val="18"/>
        <w:u w:val="none"/>
      </w:rPr>
      <w:t xml:space="preserve"> </w:t>
    </w:r>
    <w:r w:rsidR="00F45B44">
      <w:rPr>
        <w:rStyle w:val="Hyperlink"/>
        <w:b/>
        <w:color w:val="3B3838" w:themeColor="background2" w:themeShade="40"/>
        <w:sz w:val="18"/>
        <w:szCs w:val="18"/>
        <w:u w:val="none"/>
      </w:rPr>
      <w:t xml:space="preserve">                  </w:t>
    </w:r>
    <w:r w:rsidRPr="006D249C">
      <w:rPr>
        <w:rStyle w:val="Hyperlink"/>
        <w:b/>
        <w:color w:val="3B3838" w:themeColor="background2" w:themeShade="40"/>
        <w:sz w:val="18"/>
        <w:szCs w:val="18"/>
        <w:u w:val="none"/>
      </w:rPr>
      <w:t>PC-Konto 60-14769-6</w:t>
    </w:r>
  </w:p>
  <w:p w14:paraId="4C6DD8AD" w14:textId="77777777" w:rsidR="006D249C" w:rsidRPr="006D249C" w:rsidRDefault="006D249C" w:rsidP="006D249C">
    <w:pPr>
      <w:pStyle w:val="Fuzeile"/>
      <w:rPr>
        <w:b/>
        <w:color w:val="3B3838" w:themeColor="background2" w:themeShade="40"/>
        <w:sz w:val="18"/>
        <w:szCs w:val="18"/>
      </w:rPr>
    </w:pPr>
    <w:r>
      <w:rPr>
        <w:rStyle w:val="Hyperlink"/>
        <w:b/>
        <w:color w:val="3B3838" w:themeColor="background2" w:themeShade="40"/>
        <w:sz w:val="18"/>
        <w:szCs w:val="18"/>
        <w:u w:val="none"/>
      </w:rPr>
      <w:tab/>
    </w:r>
    <w:r>
      <w:rPr>
        <w:rStyle w:val="Hyperlink"/>
        <w:b/>
        <w:color w:val="3B3838" w:themeColor="background2" w:themeShade="40"/>
        <w:sz w:val="18"/>
        <w:szCs w:val="18"/>
        <w:u w:val="none"/>
      </w:rPr>
      <w:tab/>
    </w:r>
    <w:r w:rsidRPr="006D249C">
      <w:rPr>
        <w:rStyle w:val="Hyperlink"/>
        <w:b/>
        <w:color w:val="3B3838" w:themeColor="background2" w:themeShade="40"/>
        <w:sz w:val="18"/>
        <w:szCs w:val="18"/>
        <w:u w:val="none"/>
      </w:rPr>
      <w:t>IBANCH10 0900 0000 6001 4769 6</w:t>
    </w:r>
  </w:p>
  <w:p w14:paraId="2D1E45E2" w14:textId="77777777" w:rsidR="007A6CBA" w:rsidRPr="006D249C" w:rsidRDefault="007A6CBA" w:rsidP="006D24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6F9F" w14:textId="77777777" w:rsidR="00A17A6C" w:rsidRDefault="00A17A6C">
      <w:r>
        <w:separator/>
      </w:r>
    </w:p>
  </w:footnote>
  <w:footnote w:type="continuationSeparator" w:id="0">
    <w:p w14:paraId="3236852D" w14:textId="77777777" w:rsidR="00A17A6C" w:rsidRDefault="00A17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686"/>
      <w:gridCol w:w="5812"/>
    </w:tblGrid>
    <w:tr w:rsidR="00815EE3" w14:paraId="67C1030F" w14:textId="77777777" w:rsidTr="003B33A2">
      <w:tc>
        <w:tcPr>
          <w:tcW w:w="3070" w:type="dxa"/>
          <w:vAlign w:val="bottom"/>
        </w:tcPr>
        <w:p w14:paraId="37B848C2" w14:textId="77777777" w:rsidR="00815EE3" w:rsidRDefault="003B33A2" w:rsidP="003B33A2">
          <w:r w:rsidRPr="0044359F">
            <w:rPr>
              <w:rFonts w:cs="Arial"/>
              <w:sz w:val="16"/>
              <w:szCs w:val="16"/>
            </w:rPr>
            <w:t xml:space="preserve">Seite </w:t>
          </w:r>
          <w:r w:rsidRPr="0044359F">
            <w:rPr>
              <w:rFonts w:cs="Arial"/>
              <w:sz w:val="16"/>
              <w:szCs w:val="16"/>
            </w:rPr>
            <w:fldChar w:fldCharType="begin"/>
          </w:r>
          <w:r w:rsidRPr="0044359F">
            <w:rPr>
              <w:rFonts w:cs="Arial"/>
              <w:sz w:val="16"/>
              <w:szCs w:val="16"/>
            </w:rPr>
            <w:instrText xml:space="preserve"> PAGE </w:instrText>
          </w:r>
          <w:r w:rsidRPr="0044359F">
            <w:rPr>
              <w:rFonts w:cs="Arial"/>
              <w:sz w:val="16"/>
              <w:szCs w:val="16"/>
            </w:rPr>
            <w:fldChar w:fldCharType="separate"/>
          </w:r>
          <w:r w:rsidR="00D24AF0">
            <w:rPr>
              <w:rFonts w:cs="Arial"/>
              <w:noProof/>
              <w:sz w:val="16"/>
              <w:szCs w:val="16"/>
            </w:rPr>
            <w:t>2</w:t>
          </w:r>
          <w:r w:rsidRPr="0044359F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686" w:type="dxa"/>
        </w:tcPr>
        <w:p w14:paraId="33CC063B" w14:textId="77777777" w:rsidR="00815EE3" w:rsidRDefault="00000000" w:rsidP="0044359F">
          <w:r>
            <w:rPr>
              <w:noProof/>
            </w:rPr>
            <w:object w:dxaOrig="0" w:dyaOrig="0" w14:anchorId="3EDD04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margin-left:8.2pt;margin-top:1.7pt;width:14.15pt;height:26.8pt;z-index:251659264;mso-position-horizontal-relative:text;mso-position-vertical-relative:text">
                <v:imagedata r:id="rId1" o:title=""/>
              </v:shape>
              <o:OLEObject Type="Embed" ProgID="Corel" ShapeID="_x0000_s1028" DrawAspect="Content" ObjectID="_1845889501" r:id="rId2"/>
            </w:object>
          </w:r>
        </w:p>
      </w:tc>
      <w:tc>
        <w:tcPr>
          <w:tcW w:w="5812" w:type="dxa"/>
        </w:tcPr>
        <w:p w14:paraId="3517D169" w14:textId="77777777" w:rsidR="00815EE3" w:rsidRPr="00122D60" w:rsidRDefault="00815EE3" w:rsidP="0044359F">
          <w:pPr>
            <w:rPr>
              <w:b/>
              <w:color w:val="A6A6A6"/>
              <w:sz w:val="32"/>
            </w:rPr>
          </w:pPr>
          <w:r w:rsidRPr="00122D60">
            <w:rPr>
              <w:b/>
              <w:color w:val="A6A6A6"/>
              <w:sz w:val="32"/>
            </w:rPr>
            <w:t>Feldweibelverband Waldstätte</w:t>
          </w:r>
        </w:p>
        <w:p w14:paraId="6DC98A06" w14:textId="77777777" w:rsidR="00815EE3" w:rsidRDefault="00815EE3" w:rsidP="0044359F">
          <w:r w:rsidRPr="00122D60">
            <w:rPr>
              <w:color w:val="A6A6A6"/>
            </w:rPr>
            <w:t>Wir bieten Kameradschaft</w:t>
          </w:r>
        </w:p>
      </w:tc>
    </w:tr>
  </w:tbl>
  <w:p w14:paraId="729F5274" w14:textId="77777777" w:rsidR="00815EE3" w:rsidRPr="000D7A6E" w:rsidRDefault="00815EE3" w:rsidP="000D7A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969"/>
      <w:gridCol w:w="5529"/>
    </w:tblGrid>
    <w:tr w:rsidR="00D33BC9" w14:paraId="3687D4E9" w14:textId="77777777" w:rsidTr="00122D60">
      <w:trPr>
        <w:trHeight w:val="1421"/>
      </w:trPr>
      <w:tc>
        <w:tcPr>
          <w:tcW w:w="3070" w:type="dxa"/>
        </w:tcPr>
        <w:p w14:paraId="0A04F529" w14:textId="77777777" w:rsidR="00D33BC9" w:rsidRDefault="00D33BC9" w:rsidP="00130113"/>
      </w:tc>
      <w:tc>
        <w:tcPr>
          <w:tcW w:w="969" w:type="dxa"/>
        </w:tcPr>
        <w:p w14:paraId="7B3DCF40" w14:textId="77777777" w:rsidR="00D33BC9" w:rsidRDefault="00000000" w:rsidP="00130113">
          <w:r>
            <w:rPr>
              <w:noProof/>
            </w:rPr>
            <w:object w:dxaOrig="0" w:dyaOrig="0" w14:anchorId="40133E0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4.1pt;margin-top:-1.5pt;width:36.5pt;height:69.2pt;z-index:251660288;mso-position-horizontal-relative:text;mso-position-vertical-relative:text">
                <v:imagedata r:id="rId1" o:title=""/>
              </v:shape>
              <o:OLEObject Type="Embed" ProgID="Corel" ShapeID="_x0000_s1026" DrawAspect="Content" ObjectID="_1845889502" r:id="rId2"/>
            </w:object>
          </w:r>
        </w:p>
      </w:tc>
      <w:tc>
        <w:tcPr>
          <w:tcW w:w="5529" w:type="dxa"/>
        </w:tcPr>
        <w:p w14:paraId="0D44D4A5" w14:textId="77777777" w:rsidR="00D33BC9" w:rsidRDefault="00D33BC9" w:rsidP="00130113"/>
        <w:p w14:paraId="249E844D" w14:textId="77777777" w:rsidR="00D33BC9" w:rsidRDefault="00D33BC9" w:rsidP="00130113"/>
        <w:p w14:paraId="704646F3" w14:textId="77777777" w:rsidR="00D33BC9" w:rsidRDefault="00D33BC9" w:rsidP="00130113"/>
        <w:p w14:paraId="531CD555" w14:textId="77777777" w:rsidR="00D33BC9" w:rsidRPr="00122D60" w:rsidRDefault="00D33BC9" w:rsidP="00130113">
          <w:pPr>
            <w:rPr>
              <w:b/>
              <w:color w:val="A6A6A6"/>
              <w:sz w:val="32"/>
            </w:rPr>
          </w:pPr>
          <w:r w:rsidRPr="00122D60">
            <w:rPr>
              <w:b/>
              <w:color w:val="A6A6A6"/>
              <w:sz w:val="32"/>
            </w:rPr>
            <w:t>Feldweibelverband Waldstätte</w:t>
          </w:r>
        </w:p>
        <w:p w14:paraId="1430FDDD" w14:textId="77777777" w:rsidR="00D33BC9" w:rsidRDefault="00D33BC9" w:rsidP="00130113">
          <w:r w:rsidRPr="00122D60">
            <w:rPr>
              <w:color w:val="A6A6A6"/>
            </w:rPr>
            <w:t>Wir bieten Kameradschaft</w:t>
          </w:r>
        </w:p>
      </w:tc>
    </w:tr>
  </w:tbl>
  <w:p w14:paraId="13FFCF61" w14:textId="77777777" w:rsidR="00D33BC9" w:rsidRPr="00D33BC9" w:rsidRDefault="00D33BC9" w:rsidP="00FA55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3C45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EF303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5A1CA5"/>
    <w:multiLevelType w:val="singleLevel"/>
    <w:tmpl w:val="37EE01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4" w15:restartNumberingAfterBreak="0">
    <w:nsid w:val="2109209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E573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2AC2DDF"/>
    <w:multiLevelType w:val="hybridMultilevel"/>
    <w:tmpl w:val="6B66C980"/>
    <w:lvl w:ilvl="0" w:tplc="439C26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D0E9E"/>
    <w:multiLevelType w:val="hybridMultilevel"/>
    <w:tmpl w:val="83D26F02"/>
    <w:lvl w:ilvl="0" w:tplc="439C26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37784"/>
    <w:multiLevelType w:val="hybridMultilevel"/>
    <w:tmpl w:val="A634A2F4"/>
    <w:lvl w:ilvl="0" w:tplc="439C26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511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D30712"/>
    <w:multiLevelType w:val="hybridMultilevel"/>
    <w:tmpl w:val="008C6844"/>
    <w:lvl w:ilvl="0" w:tplc="A11E63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D17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74E582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C3036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E53229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820B2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54145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C90008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59042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869027899">
    <w:abstractNumId w:val="3"/>
  </w:num>
  <w:num w:numId="3" w16cid:durableId="77922873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4" w16cid:durableId="1974770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5" w16cid:durableId="65322170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6" w16cid:durableId="17199735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7" w16cid:durableId="83368840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8" w16cid:durableId="107662736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9" w16cid:durableId="51800569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10" w16cid:durableId="163389856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11" w16cid:durableId="67561442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12" w16cid:durableId="2059934964">
    <w:abstractNumId w:val="9"/>
  </w:num>
  <w:num w:numId="13" w16cid:durableId="862206898">
    <w:abstractNumId w:val="16"/>
  </w:num>
  <w:num w:numId="14" w16cid:durableId="746457082">
    <w:abstractNumId w:val="14"/>
  </w:num>
  <w:num w:numId="15" w16cid:durableId="1492133816">
    <w:abstractNumId w:val="5"/>
  </w:num>
  <w:num w:numId="16" w16cid:durableId="1695039458">
    <w:abstractNumId w:val="13"/>
  </w:num>
  <w:num w:numId="17" w16cid:durableId="1833255564">
    <w:abstractNumId w:val="17"/>
  </w:num>
  <w:num w:numId="18" w16cid:durableId="1785227255">
    <w:abstractNumId w:val="15"/>
  </w:num>
  <w:num w:numId="19" w16cid:durableId="250504879">
    <w:abstractNumId w:val="12"/>
  </w:num>
  <w:num w:numId="20" w16cid:durableId="658271861">
    <w:abstractNumId w:val="2"/>
  </w:num>
  <w:num w:numId="21" w16cid:durableId="1970014191">
    <w:abstractNumId w:val="4"/>
  </w:num>
  <w:num w:numId="22" w16cid:durableId="1179080180">
    <w:abstractNumId w:val="11"/>
  </w:num>
  <w:num w:numId="23" w16cid:durableId="1692411289">
    <w:abstractNumId w:val="1"/>
  </w:num>
  <w:num w:numId="24" w16cid:durableId="2108691214">
    <w:abstractNumId w:val="10"/>
  </w:num>
  <w:num w:numId="25" w16cid:durableId="1218738199">
    <w:abstractNumId w:val="6"/>
  </w:num>
  <w:num w:numId="26" w16cid:durableId="734857143">
    <w:abstractNumId w:val="7"/>
  </w:num>
  <w:num w:numId="27" w16cid:durableId="2756064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efaultTabStop w:val="709"/>
  <w:hyphenationZone w:val="284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CE"/>
    <w:rsid w:val="00004E2B"/>
    <w:rsid w:val="000246AC"/>
    <w:rsid w:val="00033179"/>
    <w:rsid w:val="00036670"/>
    <w:rsid w:val="000401DC"/>
    <w:rsid w:val="00041E34"/>
    <w:rsid w:val="00061469"/>
    <w:rsid w:val="0007591D"/>
    <w:rsid w:val="0008219E"/>
    <w:rsid w:val="000A2109"/>
    <w:rsid w:val="000A3B5C"/>
    <w:rsid w:val="000A7BA2"/>
    <w:rsid w:val="000D5543"/>
    <w:rsid w:val="000D7A6E"/>
    <w:rsid w:val="000E4971"/>
    <w:rsid w:val="00116E02"/>
    <w:rsid w:val="00120537"/>
    <w:rsid w:val="00122D60"/>
    <w:rsid w:val="001232E8"/>
    <w:rsid w:val="00130113"/>
    <w:rsid w:val="0013578D"/>
    <w:rsid w:val="0015148E"/>
    <w:rsid w:val="001668E1"/>
    <w:rsid w:val="001767CA"/>
    <w:rsid w:val="001A49AC"/>
    <w:rsid w:val="001B3073"/>
    <w:rsid w:val="001B6D6C"/>
    <w:rsid w:val="001D3ED7"/>
    <w:rsid w:val="001D7C04"/>
    <w:rsid w:val="00204187"/>
    <w:rsid w:val="00207681"/>
    <w:rsid w:val="00210A98"/>
    <w:rsid w:val="00222CAB"/>
    <w:rsid w:val="00224CF9"/>
    <w:rsid w:val="00225222"/>
    <w:rsid w:val="002278C5"/>
    <w:rsid w:val="00231486"/>
    <w:rsid w:val="00237B15"/>
    <w:rsid w:val="00245B12"/>
    <w:rsid w:val="00254643"/>
    <w:rsid w:val="00263E40"/>
    <w:rsid w:val="00274333"/>
    <w:rsid w:val="002A5E5B"/>
    <w:rsid w:val="002A7143"/>
    <w:rsid w:val="002B3A37"/>
    <w:rsid w:val="002C4F6A"/>
    <w:rsid w:val="002E02C7"/>
    <w:rsid w:val="002E5D74"/>
    <w:rsid w:val="0034570A"/>
    <w:rsid w:val="00351327"/>
    <w:rsid w:val="00380B30"/>
    <w:rsid w:val="00380EE7"/>
    <w:rsid w:val="00396FA7"/>
    <w:rsid w:val="003B33A2"/>
    <w:rsid w:val="003D1CB8"/>
    <w:rsid w:val="003D5EFD"/>
    <w:rsid w:val="003D6EF9"/>
    <w:rsid w:val="003E3166"/>
    <w:rsid w:val="0041135B"/>
    <w:rsid w:val="00415E56"/>
    <w:rsid w:val="00422F53"/>
    <w:rsid w:val="0044359F"/>
    <w:rsid w:val="0047438F"/>
    <w:rsid w:val="0048350C"/>
    <w:rsid w:val="00485507"/>
    <w:rsid w:val="004A457F"/>
    <w:rsid w:val="004B03C7"/>
    <w:rsid w:val="004F3E3F"/>
    <w:rsid w:val="005048A4"/>
    <w:rsid w:val="005067DA"/>
    <w:rsid w:val="005179A4"/>
    <w:rsid w:val="00531B32"/>
    <w:rsid w:val="00545A2B"/>
    <w:rsid w:val="00555770"/>
    <w:rsid w:val="005642C2"/>
    <w:rsid w:val="00574FBF"/>
    <w:rsid w:val="00583EA5"/>
    <w:rsid w:val="005A4925"/>
    <w:rsid w:val="005A62F4"/>
    <w:rsid w:val="005B1D77"/>
    <w:rsid w:val="005C2F40"/>
    <w:rsid w:val="005F7389"/>
    <w:rsid w:val="006202AA"/>
    <w:rsid w:val="006300CE"/>
    <w:rsid w:val="00632410"/>
    <w:rsid w:val="006505F3"/>
    <w:rsid w:val="00670248"/>
    <w:rsid w:val="00675549"/>
    <w:rsid w:val="00675621"/>
    <w:rsid w:val="00677561"/>
    <w:rsid w:val="00695F58"/>
    <w:rsid w:val="006A0526"/>
    <w:rsid w:val="006B7340"/>
    <w:rsid w:val="006C5CE4"/>
    <w:rsid w:val="006C7FFB"/>
    <w:rsid w:val="006D249C"/>
    <w:rsid w:val="006D353D"/>
    <w:rsid w:val="006E0CAA"/>
    <w:rsid w:val="006F6449"/>
    <w:rsid w:val="006F7779"/>
    <w:rsid w:val="00706AFE"/>
    <w:rsid w:val="00716719"/>
    <w:rsid w:val="007439FD"/>
    <w:rsid w:val="00763AFB"/>
    <w:rsid w:val="00773D44"/>
    <w:rsid w:val="007945ED"/>
    <w:rsid w:val="007A5832"/>
    <w:rsid w:val="007A6CBA"/>
    <w:rsid w:val="007B720C"/>
    <w:rsid w:val="007C0E6D"/>
    <w:rsid w:val="007C7F8F"/>
    <w:rsid w:val="007E1A42"/>
    <w:rsid w:val="00800EBE"/>
    <w:rsid w:val="00812A6D"/>
    <w:rsid w:val="00815EE3"/>
    <w:rsid w:val="00847BC4"/>
    <w:rsid w:val="0085029E"/>
    <w:rsid w:val="00856591"/>
    <w:rsid w:val="00867345"/>
    <w:rsid w:val="00877DD8"/>
    <w:rsid w:val="008B05B2"/>
    <w:rsid w:val="008C431F"/>
    <w:rsid w:val="008D03FB"/>
    <w:rsid w:val="008D7967"/>
    <w:rsid w:val="008E18F6"/>
    <w:rsid w:val="008E359A"/>
    <w:rsid w:val="008F4FCA"/>
    <w:rsid w:val="00900AB0"/>
    <w:rsid w:val="00930D4F"/>
    <w:rsid w:val="009358D7"/>
    <w:rsid w:val="00944E2E"/>
    <w:rsid w:val="00950D10"/>
    <w:rsid w:val="00972021"/>
    <w:rsid w:val="00972D09"/>
    <w:rsid w:val="0097778C"/>
    <w:rsid w:val="009D1955"/>
    <w:rsid w:val="009F2412"/>
    <w:rsid w:val="00A12E0B"/>
    <w:rsid w:val="00A16D1F"/>
    <w:rsid w:val="00A17A6C"/>
    <w:rsid w:val="00A34A44"/>
    <w:rsid w:val="00A51B14"/>
    <w:rsid w:val="00A546D8"/>
    <w:rsid w:val="00A82A0D"/>
    <w:rsid w:val="00A92E23"/>
    <w:rsid w:val="00A96629"/>
    <w:rsid w:val="00AC62E2"/>
    <w:rsid w:val="00AC6B61"/>
    <w:rsid w:val="00AD6E0A"/>
    <w:rsid w:val="00AE4929"/>
    <w:rsid w:val="00AF0674"/>
    <w:rsid w:val="00B407BD"/>
    <w:rsid w:val="00B507F5"/>
    <w:rsid w:val="00B50C9C"/>
    <w:rsid w:val="00B55A28"/>
    <w:rsid w:val="00B66F8E"/>
    <w:rsid w:val="00B90318"/>
    <w:rsid w:val="00BB467F"/>
    <w:rsid w:val="00BB4F4C"/>
    <w:rsid w:val="00BE3939"/>
    <w:rsid w:val="00BE5C10"/>
    <w:rsid w:val="00C03010"/>
    <w:rsid w:val="00C066AA"/>
    <w:rsid w:val="00C1451B"/>
    <w:rsid w:val="00C14A89"/>
    <w:rsid w:val="00C155A6"/>
    <w:rsid w:val="00C204F0"/>
    <w:rsid w:val="00C26C30"/>
    <w:rsid w:val="00C5122F"/>
    <w:rsid w:val="00C557E5"/>
    <w:rsid w:val="00C968FA"/>
    <w:rsid w:val="00CA2384"/>
    <w:rsid w:val="00CC1657"/>
    <w:rsid w:val="00CE7B28"/>
    <w:rsid w:val="00CF7A90"/>
    <w:rsid w:val="00D00523"/>
    <w:rsid w:val="00D155B6"/>
    <w:rsid w:val="00D23042"/>
    <w:rsid w:val="00D24AF0"/>
    <w:rsid w:val="00D33BC9"/>
    <w:rsid w:val="00D41363"/>
    <w:rsid w:val="00D63781"/>
    <w:rsid w:val="00D71C14"/>
    <w:rsid w:val="00D72128"/>
    <w:rsid w:val="00D92FD3"/>
    <w:rsid w:val="00D9317D"/>
    <w:rsid w:val="00D94516"/>
    <w:rsid w:val="00D95D60"/>
    <w:rsid w:val="00D95E91"/>
    <w:rsid w:val="00DC270D"/>
    <w:rsid w:val="00DD455D"/>
    <w:rsid w:val="00E0780B"/>
    <w:rsid w:val="00E1100B"/>
    <w:rsid w:val="00E31B46"/>
    <w:rsid w:val="00E32949"/>
    <w:rsid w:val="00E35622"/>
    <w:rsid w:val="00E37FE3"/>
    <w:rsid w:val="00E452C6"/>
    <w:rsid w:val="00E51D44"/>
    <w:rsid w:val="00E56340"/>
    <w:rsid w:val="00E72527"/>
    <w:rsid w:val="00EA733D"/>
    <w:rsid w:val="00EB700A"/>
    <w:rsid w:val="00EC6973"/>
    <w:rsid w:val="00F11C7C"/>
    <w:rsid w:val="00F14BF5"/>
    <w:rsid w:val="00F45B44"/>
    <w:rsid w:val="00F559B5"/>
    <w:rsid w:val="00F65C45"/>
    <w:rsid w:val="00F66155"/>
    <w:rsid w:val="00FA558A"/>
    <w:rsid w:val="00FA6886"/>
    <w:rsid w:val="00FC57F7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9D2BDC"/>
  <w15:chartTrackingRefBased/>
  <w15:docId w15:val="{21FD842C-0922-478D-A591-C1036C9A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PS" w:eastAsia="Times New Roman" w:hAnsi="Courier P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BC9"/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rsid w:val="00D33BC9"/>
    <w:pPr>
      <w:keepNext/>
      <w:spacing w:before="120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D33BC9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semiHidden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  <w:semiHidden/>
  </w:style>
  <w:style w:type="character" w:styleId="Zeilennummer">
    <w:name w:val="lin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Pr>
      <w:rFonts w:cs="Arial"/>
      <w:sz w:val="24"/>
    </w:rPr>
  </w:style>
  <w:style w:type="table" w:customStyle="1" w:styleId="Tabellengitternetz">
    <w:name w:val="Tabellengitternetz"/>
    <w:basedOn w:val="NormaleTabelle"/>
    <w:uiPriority w:val="59"/>
    <w:rsid w:val="00E356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6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46AC"/>
    <w:rPr>
      <w:rFonts w:ascii="Tahoma" w:hAnsi="Tahoma" w:cs="Tahoma"/>
      <w:sz w:val="16"/>
      <w:szCs w:val="16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D249C"/>
    <w:rPr>
      <w:rFonts w:ascii="Arial" w:hAnsi="Arial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4F3E3F"/>
    <w:rPr>
      <w:rFonts w:ascii="Arial" w:hAnsi="Arial" w:cs="Arial"/>
      <w:sz w:val="24"/>
      <w:lang w:eastAsia="de-DE"/>
    </w:rPr>
  </w:style>
  <w:style w:type="table" w:styleId="Tabellenraster">
    <w:name w:val="Table Grid"/>
    <w:basedOn w:val="NormaleTabelle"/>
    <w:uiPriority w:val="59"/>
    <w:rsid w:val="004F3E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f35">
    <w:name w:val="ff35"/>
    <w:rsid w:val="004F3E3F"/>
    <w:rPr>
      <w:rFonts w:ascii="Arial" w:hAnsi="Arial" w:cs="Arial" w:hint="defaul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0B3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A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istrator@fwvw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wvw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Mein%20PC%20(HPElitebook8541)\Documents\Benutzerdefinierte%20Office-Vorlagen\Vorlage_Austritt%20Schreib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Vorlage_Austritt Schreiben.dotx</Template>
  <TotalTime>0</TotalTime>
  <Pages>1</Pages>
  <Words>79</Words>
  <Characters>487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Sektionsbericht 7/8.94</vt:lpstr>
    </vt:vector>
  </TitlesOfParts>
  <Company>Kümin-Wey AG</Company>
  <LinksUpToDate>false</LinksUpToDate>
  <CharactersWithSpaces>544</CharactersWithSpaces>
  <SharedDoc>false</SharedDoc>
  <HLinks>
    <vt:vector size="6" baseType="variant">
      <vt:variant>
        <vt:i4>3342439</vt:i4>
      </vt:variant>
      <vt:variant>
        <vt:i4>3</vt:i4>
      </vt:variant>
      <vt:variant>
        <vt:i4>0</vt:i4>
      </vt:variant>
      <vt:variant>
        <vt:i4>5</vt:i4>
      </vt:variant>
      <vt:variant>
        <vt:lpwstr>http://www.fwvw.feldweibel.ch/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Sektionsbericht 7/8.94</dc:title>
  <dc:subject/>
  <dc:creator>Helmut Baeder</dc:creator>
  <cp:keywords/>
  <cp:lastModifiedBy>Helmut Bäder</cp:lastModifiedBy>
  <cp:revision>3</cp:revision>
  <cp:lastPrinted>2026-07-18T12:18:00Z</cp:lastPrinted>
  <dcterms:created xsi:type="dcterms:W3CDTF">2026-07-18T12:17:00Z</dcterms:created>
  <dcterms:modified xsi:type="dcterms:W3CDTF">2026-07-18T12:19:00Z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f144ec-b540-4116-b256-52132ebabe04_Enabled">
    <vt:lpwstr>true</vt:lpwstr>
  </property>
  <property fmtid="{D5CDD505-2E9C-101B-9397-08002B2CF9AE}" pid="3" name="MSIP_Label_8bf144ec-b540-4116-b256-52132ebabe04_SetDate">
    <vt:lpwstr>2025-01-24T09:42:17Z</vt:lpwstr>
  </property>
  <property fmtid="{D5CDD505-2E9C-101B-9397-08002B2CF9AE}" pid="4" name="MSIP_Label_8bf144ec-b540-4116-b256-52132ebabe04_Method">
    <vt:lpwstr>Standard</vt:lpwstr>
  </property>
  <property fmtid="{D5CDD505-2E9C-101B-9397-08002B2CF9AE}" pid="5" name="MSIP_Label_8bf144ec-b540-4116-b256-52132ebabe04_Name">
    <vt:lpwstr>defa4170-0d19-0005-0004-bc88714345d2</vt:lpwstr>
  </property>
  <property fmtid="{D5CDD505-2E9C-101B-9397-08002B2CF9AE}" pid="6" name="MSIP_Label_8bf144ec-b540-4116-b256-52132ebabe04_SiteId">
    <vt:lpwstr>d3a395c7-15cc-4e46-8806-83cc5848f092</vt:lpwstr>
  </property>
  <property fmtid="{D5CDD505-2E9C-101B-9397-08002B2CF9AE}" pid="7" name="MSIP_Label_8bf144ec-b540-4116-b256-52132ebabe04_ActionId">
    <vt:lpwstr>ea8791ca-44da-4de0-9662-7c916a82cd91</vt:lpwstr>
  </property>
  <property fmtid="{D5CDD505-2E9C-101B-9397-08002B2CF9AE}" pid="8" name="MSIP_Label_8bf144ec-b540-4116-b256-52132ebabe04_ContentBits">
    <vt:lpwstr>0</vt:lpwstr>
  </property>
</Properties>
</file>