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FFC2D" w14:textId="77B76F14" w:rsidR="000D5543" w:rsidRPr="0047438F" w:rsidRDefault="000D5543" w:rsidP="000D5543">
      <w:pPr>
        <w:rPr>
          <w:b/>
          <w:bCs/>
          <w:sz w:val="28"/>
          <w:szCs w:val="28"/>
        </w:rPr>
      </w:pPr>
      <w:r w:rsidRPr="0047438F">
        <w:rPr>
          <w:b/>
          <w:bCs/>
          <w:sz w:val="28"/>
          <w:szCs w:val="28"/>
        </w:rPr>
        <w:t>«</w:t>
      </w:r>
      <w:r w:rsidR="00972D09">
        <w:rPr>
          <w:b/>
          <w:bCs/>
          <w:sz w:val="28"/>
          <w:szCs w:val="28"/>
        </w:rPr>
        <w:t xml:space="preserve">Tutti </w:t>
      </w:r>
      <w:r w:rsidR="00EC6973">
        <w:rPr>
          <w:b/>
          <w:bCs/>
          <w:sz w:val="28"/>
          <w:szCs w:val="28"/>
        </w:rPr>
        <w:t>Frutti</w:t>
      </w:r>
      <w:r w:rsidRPr="0047438F">
        <w:rPr>
          <w:b/>
          <w:bCs/>
          <w:sz w:val="28"/>
          <w:szCs w:val="28"/>
        </w:rPr>
        <w:t>»</w:t>
      </w:r>
    </w:p>
    <w:p w14:paraId="34AA4C46" w14:textId="77777777" w:rsidR="000D5543" w:rsidRPr="000401DC" w:rsidRDefault="000D5543" w:rsidP="000D5543">
      <w:pPr>
        <w:rPr>
          <w:b/>
          <w:bCs/>
          <w:sz w:val="18"/>
          <w:szCs w:val="18"/>
        </w:rPr>
      </w:pPr>
      <w:r w:rsidRPr="000401DC">
        <w:rPr>
          <w:b/>
          <w:bCs/>
          <w:sz w:val="18"/>
          <w:szCs w:val="18"/>
        </w:rPr>
        <w:t>Tagesbefehl 01</w:t>
      </w:r>
    </w:p>
    <w:p w14:paraId="043CF213" w14:textId="77777777" w:rsidR="000D5543" w:rsidRPr="000401DC" w:rsidRDefault="000D5543" w:rsidP="000D5543">
      <w:pPr>
        <w:rPr>
          <w:b/>
          <w:bCs/>
          <w:sz w:val="18"/>
          <w:szCs w:val="18"/>
        </w:rPr>
      </w:pPr>
    </w:p>
    <w:p w14:paraId="311F71CF" w14:textId="4039B698" w:rsidR="000D5543" w:rsidRPr="000401DC" w:rsidRDefault="000D5543" w:rsidP="000D5543">
      <w:pPr>
        <w:rPr>
          <w:b/>
          <w:bCs/>
          <w:sz w:val="18"/>
          <w:szCs w:val="18"/>
        </w:rPr>
      </w:pPr>
      <w:r w:rsidRPr="000401DC">
        <w:rPr>
          <w:b/>
          <w:bCs/>
          <w:sz w:val="18"/>
          <w:szCs w:val="18"/>
        </w:rPr>
        <w:t>Datum</w:t>
      </w:r>
      <w:r w:rsidRPr="000401DC">
        <w:rPr>
          <w:b/>
          <w:bCs/>
          <w:sz w:val="18"/>
          <w:szCs w:val="18"/>
        </w:rPr>
        <w:tab/>
      </w:r>
      <w:r w:rsidRPr="000401DC">
        <w:rPr>
          <w:b/>
          <w:bCs/>
          <w:sz w:val="18"/>
          <w:szCs w:val="18"/>
        </w:rPr>
        <w:tab/>
        <w:t>1</w:t>
      </w:r>
      <w:r w:rsidR="004B03C7" w:rsidRPr="000401DC">
        <w:rPr>
          <w:b/>
          <w:bCs/>
          <w:sz w:val="18"/>
          <w:szCs w:val="18"/>
        </w:rPr>
        <w:t>3</w:t>
      </w:r>
      <w:r w:rsidRPr="000401DC">
        <w:rPr>
          <w:b/>
          <w:bCs/>
          <w:sz w:val="18"/>
          <w:szCs w:val="18"/>
        </w:rPr>
        <w:t>.0</w:t>
      </w:r>
      <w:r w:rsidR="00D95E91" w:rsidRPr="000401DC">
        <w:rPr>
          <w:b/>
          <w:bCs/>
          <w:sz w:val="18"/>
          <w:szCs w:val="18"/>
        </w:rPr>
        <w:t>9</w:t>
      </w:r>
      <w:r w:rsidRPr="000401DC">
        <w:rPr>
          <w:b/>
          <w:bCs/>
          <w:sz w:val="18"/>
          <w:szCs w:val="18"/>
        </w:rPr>
        <w:t>.202</w:t>
      </w:r>
      <w:r w:rsidR="004B03C7" w:rsidRPr="000401DC">
        <w:rPr>
          <w:b/>
          <w:bCs/>
          <w:sz w:val="18"/>
          <w:szCs w:val="18"/>
        </w:rPr>
        <w:t>6</w:t>
      </w:r>
    </w:p>
    <w:p w14:paraId="1E5DE0CD" w14:textId="2224C00D" w:rsidR="000D5543" w:rsidRPr="000401DC" w:rsidRDefault="000D5543" w:rsidP="000D5543">
      <w:pPr>
        <w:rPr>
          <w:b/>
          <w:bCs/>
          <w:sz w:val="18"/>
          <w:szCs w:val="18"/>
        </w:rPr>
      </w:pPr>
      <w:r w:rsidRPr="000401DC">
        <w:rPr>
          <w:b/>
          <w:bCs/>
          <w:sz w:val="18"/>
          <w:szCs w:val="18"/>
        </w:rPr>
        <w:t>Ort</w:t>
      </w:r>
      <w:r w:rsidRPr="000401DC">
        <w:rPr>
          <w:b/>
          <w:bCs/>
          <w:sz w:val="18"/>
          <w:szCs w:val="18"/>
        </w:rPr>
        <w:tab/>
      </w:r>
      <w:r w:rsidRPr="000401DC">
        <w:rPr>
          <w:b/>
          <w:bCs/>
          <w:sz w:val="18"/>
          <w:szCs w:val="18"/>
        </w:rPr>
        <w:tab/>
      </w:r>
      <w:r w:rsidR="00F66155" w:rsidRPr="000401DC">
        <w:rPr>
          <w:b/>
          <w:bCs/>
          <w:sz w:val="18"/>
          <w:szCs w:val="18"/>
        </w:rPr>
        <w:t xml:space="preserve">Melchsee Frutt </w:t>
      </w:r>
      <w:r w:rsidR="00972D09">
        <w:rPr>
          <w:b/>
          <w:bCs/>
          <w:sz w:val="18"/>
          <w:szCs w:val="18"/>
        </w:rPr>
        <w:t>/ Tannalp</w:t>
      </w:r>
    </w:p>
    <w:p w14:paraId="11BCC483" w14:textId="5764E0A4" w:rsidR="002E02C7" w:rsidRPr="000401DC" w:rsidRDefault="002E02C7" w:rsidP="000D5543">
      <w:pPr>
        <w:rPr>
          <w:b/>
          <w:bCs/>
          <w:sz w:val="18"/>
          <w:szCs w:val="18"/>
        </w:rPr>
      </w:pPr>
      <w:r w:rsidRPr="000401DC">
        <w:rPr>
          <w:b/>
          <w:bCs/>
          <w:sz w:val="18"/>
          <w:szCs w:val="18"/>
        </w:rPr>
        <w:tab/>
      </w:r>
      <w:r w:rsidR="00F66155" w:rsidRPr="000401DC">
        <w:rPr>
          <w:b/>
          <w:bCs/>
          <w:sz w:val="18"/>
          <w:szCs w:val="18"/>
        </w:rPr>
        <w:tab/>
      </w:r>
      <w:r w:rsidR="00F66155" w:rsidRPr="000401DC">
        <w:rPr>
          <w:b/>
          <w:bCs/>
          <w:sz w:val="18"/>
          <w:szCs w:val="18"/>
        </w:rPr>
        <w:tab/>
      </w:r>
    </w:p>
    <w:p w14:paraId="2EB44FA2" w14:textId="329B81D9" w:rsidR="00A16D1F" w:rsidRPr="000401DC" w:rsidRDefault="00A16D1F" w:rsidP="000D5543">
      <w:pPr>
        <w:rPr>
          <w:b/>
          <w:bCs/>
          <w:sz w:val="18"/>
          <w:szCs w:val="18"/>
        </w:rPr>
      </w:pPr>
      <w:r w:rsidRPr="000401DC">
        <w:rPr>
          <w:b/>
          <w:bCs/>
          <w:sz w:val="18"/>
          <w:szCs w:val="18"/>
        </w:rPr>
        <w:t>Treffpunkt</w:t>
      </w:r>
      <w:r w:rsidRPr="000401DC">
        <w:rPr>
          <w:b/>
          <w:bCs/>
          <w:sz w:val="18"/>
          <w:szCs w:val="18"/>
        </w:rPr>
        <w:tab/>
      </w:r>
      <w:r w:rsidR="00F66155" w:rsidRPr="000401DC">
        <w:rPr>
          <w:b/>
          <w:bCs/>
          <w:sz w:val="18"/>
          <w:szCs w:val="18"/>
        </w:rPr>
        <w:t>Eingang Bergbahnen Frutt, Stöckalp</w:t>
      </w:r>
    </w:p>
    <w:p w14:paraId="1285E0B5" w14:textId="77777777" w:rsidR="000D5543" w:rsidRPr="000401DC" w:rsidRDefault="000D5543" w:rsidP="000D5543">
      <w:pPr>
        <w:rPr>
          <w:b/>
          <w:bCs/>
          <w:sz w:val="18"/>
          <w:szCs w:val="18"/>
        </w:rPr>
      </w:pPr>
    </w:p>
    <w:p w14:paraId="350A3720" w14:textId="77777777" w:rsidR="000D5543" w:rsidRPr="000401DC" w:rsidRDefault="000D5543" w:rsidP="000D5543">
      <w:pPr>
        <w:rPr>
          <w:b/>
          <w:bCs/>
          <w:sz w:val="18"/>
          <w:szCs w:val="18"/>
        </w:rPr>
      </w:pPr>
      <w:r w:rsidRPr="000401DC">
        <w:rPr>
          <w:b/>
          <w:bCs/>
          <w:sz w:val="18"/>
          <w:szCs w:val="18"/>
        </w:rPr>
        <w:t>1. Allgemeiner Tagesablauf</w:t>
      </w:r>
    </w:p>
    <w:p w14:paraId="63F1A961" w14:textId="77777777" w:rsidR="000D5543" w:rsidRPr="000401DC" w:rsidRDefault="000D5543" w:rsidP="000D5543">
      <w:pPr>
        <w:rPr>
          <w:b/>
          <w:bCs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"/>
        <w:gridCol w:w="840"/>
        <w:gridCol w:w="4653"/>
        <w:gridCol w:w="2077"/>
        <w:gridCol w:w="1233"/>
      </w:tblGrid>
      <w:tr w:rsidR="000D5543" w:rsidRPr="000401DC" w14:paraId="2AFF6268" w14:textId="77777777" w:rsidTr="006E0CAA">
        <w:tc>
          <w:tcPr>
            <w:tcW w:w="836" w:type="dxa"/>
            <w:hideMark/>
          </w:tcPr>
          <w:p w14:paraId="48FBD783" w14:textId="77777777" w:rsidR="000D5543" w:rsidRPr="000401DC" w:rsidRDefault="000D5543" w:rsidP="00C01167">
            <w:pPr>
              <w:rPr>
                <w:b/>
                <w:bCs/>
                <w:sz w:val="18"/>
                <w:szCs w:val="18"/>
              </w:rPr>
            </w:pPr>
            <w:r w:rsidRPr="000401DC">
              <w:rPr>
                <w:b/>
                <w:bCs/>
                <w:sz w:val="18"/>
                <w:szCs w:val="18"/>
              </w:rPr>
              <w:t>Von</w:t>
            </w:r>
          </w:p>
        </w:tc>
        <w:tc>
          <w:tcPr>
            <w:tcW w:w="840" w:type="dxa"/>
            <w:hideMark/>
          </w:tcPr>
          <w:p w14:paraId="00879E4D" w14:textId="77777777" w:rsidR="000D5543" w:rsidRPr="000401DC" w:rsidRDefault="000D5543" w:rsidP="00C01167">
            <w:pPr>
              <w:rPr>
                <w:b/>
                <w:bCs/>
                <w:sz w:val="18"/>
                <w:szCs w:val="18"/>
              </w:rPr>
            </w:pPr>
            <w:r w:rsidRPr="000401DC">
              <w:rPr>
                <w:b/>
                <w:bCs/>
                <w:sz w:val="18"/>
                <w:szCs w:val="18"/>
              </w:rPr>
              <w:t>Bis</w:t>
            </w:r>
          </w:p>
        </w:tc>
        <w:tc>
          <w:tcPr>
            <w:tcW w:w="4653" w:type="dxa"/>
            <w:hideMark/>
          </w:tcPr>
          <w:p w14:paraId="6DD09E0D" w14:textId="77777777" w:rsidR="000D5543" w:rsidRPr="000401DC" w:rsidRDefault="000D5543" w:rsidP="00C01167">
            <w:pPr>
              <w:rPr>
                <w:b/>
                <w:bCs/>
                <w:sz w:val="18"/>
                <w:szCs w:val="18"/>
              </w:rPr>
            </w:pPr>
            <w:r w:rsidRPr="000401DC">
              <w:rPr>
                <w:b/>
                <w:bCs/>
                <w:sz w:val="18"/>
                <w:szCs w:val="18"/>
              </w:rPr>
              <w:t>Tätigkeit</w:t>
            </w:r>
          </w:p>
        </w:tc>
        <w:tc>
          <w:tcPr>
            <w:tcW w:w="2077" w:type="dxa"/>
            <w:hideMark/>
          </w:tcPr>
          <w:p w14:paraId="774C4DC2" w14:textId="77777777" w:rsidR="000D5543" w:rsidRPr="000401DC" w:rsidRDefault="000D5543" w:rsidP="00C01167">
            <w:pPr>
              <w:rPr>
                <w:b/>
                <w:bCs/>
                <w:sz w:val="18"/>
                <w:szCs w:val="18"/>
              </w:rPr>
            </w:pPr>
            <w:r w:rsidRPr="000401DC">
              <w:rPr>
                <w:b/>
                <w:bCs/>
                <w:sz w:val="18"/>
                <w:szCs w:val="18"/>
              </w:rPr>
              <w:t>Ort</w:t>
            </w:r>
          </w:p>
        </w:tc>
        <w:tc>
          <w:tcPr>
            <w:tcW w:w="1233" w:type="dxa"/>
            <w:hideMark/>
          </w:tcPr>
          <w:p w14:paraId="45500C94" w14:textId="77777777" w:rsidR="000D5543" w:rsidRPr="000401DC" w:rsidRDefault="000D5543" w:rsidP="00C01167">
            <w:pPr>
              <w:rPr>
                <w:b/>
                <w:bCs/>
                <w:sz w:val="18"/>
                <w:szCs w:val="18"/>
              </w:rPr>
            </w:pPr>
            <w:r w:rsidRPr="000401DC">
              <w:rPr>
                <w:b/>
                <w:bCs/>
                <w:sz w:val="18"/>
                <w:szCs w:val="18"/>
              </w:rPr>
              <w:t>VA</w:t>
            </w:r>
          </w:p>
        </w:tc>
      </w:tr>
      <w:tr w:rsidR="000D5543" w:rsidRPr="000401DC" w14:paraId="71ECAFE9" w14:textId="77777777" w:rsidTr="006E0CAA">
        <w:tc>
          <w:tcPr>
            <w:tcW w:w="836" w:type="dxa"/>
            <w:hideMark/>
          </w:tcPr>
          <w:p w14:paraId="226F050D" w14:textId="566E3CF0" w:rsidR="000D5543" w:rsidRPr="000401DC" w:rsidRDefault="008B05B2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093</w:t>
            </w:r>
            <w:r w:rsidR="000D5543" w:rsidRPr="000401DC">
              <w:rPr>
                <w:sz w:val="18"/>
                <w:szCs w:val="18"/>
              </w:rPr>
              <w:t>0</w:t>
            </w:r>
          </w:p>
        </w:tc>
        <w:tc>
          <w:tcPr>
            <w:tcW w:w="840" w:type="dxa"/>
            <w:hideMark/>
          </w:tcPr>
          <w:p w14:paraId="18219253" w14:textId="1F8E2FE2" w:rsidR="000D5543" w:rsidRPr="000401DC" w:rsidRDefault="008B05B2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093</w:t>
            </w:r>
            <w:r w:rsidR="000D5543" w:rsidRPr="000401DC">
              <w:rPr>
                <w:sz w:val="18"/>
                <w:szCs w:val="18"/>
              </w:rPr>
              <w:t>5</w:t>
            </w:r>
          </w:p>
        </w:tc>
        <w:tc>
          <w:tcPr>
            <w:tcW w:w="4653" w:type="dxa"/>
            <w:hideMark/>
          </w:tcPr>
          <w:p w14:paraId="5AF74262" w14:textId="3C0A81C2" w:rsidR="000D5543" w:rsidRPr="000401DC" w:rsidRDefault="000D5543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 xml:space="preserve">Besammlung </w:t>
            </w:r>
          </w:p>
        </w:tc>
        <w:tc>
          <w:tcPr>
            <w:tcW w:w="2077" w:type="dxa"/>
            <w:hideMark/>
          </w:tcPr>
          <w:p w14:paraId="5ABA8756" w14:textId="0747CCA2" w:rsidR="000D5543" w:rsidRPr="000401DC" w:rsidRDefault="00207681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Stöckalp</w:t>
            </w:r>
          </w:p>
        </w:tc>
        <w:tc>
          <w:tcPr>
            <w:tcW w:w="1233" w:type="dxa"/>
            <w:hideMark/>
          </w:tcPr>
          <w:p w14:paraId="40E6D0FF" w14:textId="77777777" w:rsidR="000D5543" w:rsidRPr="000401DC" w:rsidRDefault="000D5543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MJ</w:t>
            </w:r>
          </w:p>
        </w:tc>
      </w:tr>
      <w:tr w:rsidR="006E0CAA" w:rsidRPr="000401DC" w14:paraId="306673FB" w14:textId="77777777" w:rsidTr="006E0CAA">
        <w:tc>
          <w:tcPr>
            <w:tcW w:w="836" w:type="dxa"/>
            <w:hideMark/>
          </w:tcPr>
          <w:p w14:paraId="20255F5A" w14:textId="74CFCC52" w:rsidR="006E0CAA" w:rsidRPr="000401DC" w:rsidRDefault="008B05B2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093</w:t>
            </w:r>
            <w:r w:rsidR="006E0CAA" w:rsidRPr="000401DC">
              <w:rPr>
                <w:sz w:val="18"/>
                <w:szCs w:val="18"/>
              </w:rPr>
              <w:t>5</w:t>
            </w:r>
          </w:p>
        </w:tc>
        <w:tc>
          <w:tcPr>
            <w:tcW w:w="840" w:type="dxa"/>
            <w:hideMark/>
          </w:tcPr>
          <w:p w14:paraId="54C7D423" w14:textId="5D3B3556" w:rsidR="006E0CAA" w:rsidRPr="000401DC" w:rsidRDefault="006505F3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094</w:t>
            </w:r>
            <w:r w:rsidR="006E0CAA" w:rsidRPr="000401DC">
              <w:rPr>
                <w:sz w:val="18"/>
                <w:szCs w:val="18"/>
              </w:rPr>
              <w:t>0</w:t>
            </w:r>
          </w:p>
        </w:tc>
        <w:tc>
          <w:tcPr>
            <w:tcW w:w="4653" w:type="dxa"/>
            <w:hideMark/>
          </w:tcPr>
          <w:p w14:paraId="112237C2" w14:textId="77777777" w:rsidR="006E0CAA" w:rsidRPr="000401DC" w:rsidRDefault="006E0CAA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 xml:space="preserve">Begrüssung durch den Präsidenten </w:t>
            </w:r>
          </w:p>
        </w:tc>
        <w:tc>
          <w:tcPr>
            <w:tcW w:w="2077" w:type="dxa"/>
            <w:hideMark/>
          </w:tcPr>
          <w:p w14:paraId="68C1B64F" w14:textId="367DF5E8" w:rsidR="006E0CAA" w:rsidRPr="000401DC" w:rsidRDefault="008B05B2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Stöckalp</w:t>
            </w:r>
          </w:p>
        </w:tc>
        <w:tc>
          <w:tcPr>
            <w:tcW w:w="1233" w:type="dxa"/>
            <w:hideMark/>
          </w:tcPr>
          <w:p w14:paraId="6A7BF4AD" w14:textId="77777777" w:rsidR="006E0CAA" w:rsidRPr="000401DC" w:rsidRDefault="006E0CAA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MJ</w:t>
            </w:r>
          </w:p>
        </w:tc>
      </w:tr>
      <w:tr w:rsidR="006E0CAA" w:rsidRPr="000401DC" w14:paraId="67FF8695" w14:textId="77777777" w:rsidTr="006E0CAA">
        <w:tc>
          <w:tcPr>
            <w:tcW w:w="836" w:type="dxa"/>
            <w:hideMark/>
          </w:tcPr>
          <w:p w14:paraId="657C2392" w14:textId="66B0BD66" w:rsidR="006E0CAA" w:rsidRPr="000401DC" w:rsidRDefault="00555770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0940</w:t>
            </w:r>
          </w:p>
        </w:tc>
        <w:tc>
          <w:tcPr>
            <w:tcW w:w="840" w:type="dxa"/>
            <w:hideMark/>
          </w:tcPr>
          <w:p w14:paraId="666D8B80" w14:textId="422955F6" w:rsidR="006E0CAA" w:rsidRPr="000401DC" w:rsidRDefault="006E0CAA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1</w:t>
            </w:r>
            <w:r w:rsidR="00555770" w:rsidRPr="000401DC">
              <w:rPr>
                <w:sz w:val="18"/>
                <w:szCs w:val="18"/>
              </w:rPr>
              <w:t>000</w:t>
            </w:r>
          </w:p>
        </w:tc>
        <w:tc>
          <w:tcPr>
            <w:tcW w:w="4653" w:type="dxa"/>
            <w:hideMark/>
          </w:tcPr>
          <w:p w14:paraId="138DAA2F" w14:textId="40F054ED" w:rsidR="006E0CAA" w:rsidRPr="000401DC" w:rsidRDefault="00555770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 xml:space="preserve">Verschiebung mit der Gondelbahn </w:t>
            </w:r>
            <w:r w:rsidR="006E0CAA" w:rsidRPr="000401D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077" w:type="dxa"/>
            <w:hideMark/>
          </w:tcPr>
          <w:p w14:paraId="3CC68A24" w14:textId="18E6865C" w:rsidR="006E0CAA" w:rsidRPr="000401DC" w:rsidRDefault="002278C5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Frutt</w:t>
            </w:r>
          </w:p>
        </w:tc>
        <w:tc>
          <w:tcPr>
            <w:tcW w:w="1233" w:type="dxa"/>
            <w:hideMark/>
          </w:tcPr>
          <w:p w14:paraId="27AE6258" w14:textId="77777777" w:rsidR="006E0CAA" w:rsidRPr="000401DC" w:rsidRDefault="006E0CAA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MJ</w:t>
            </w:r>
          </w:p>
        </w:tc>
      </w:tr>
      <w:tr w:rsidR="006E0CAA" w:rsidRPr="000401DC" w14:paraId="725D4F00" w14:textId="77777777" w:rsidTr="006E0CAA">
        <w:tc>
          <w:tcPr>
            <w:tcW w:w="836" w:type="dxa"/>
            <w:hideMark/>
          </w:tcPr>
          <w:p w14:paraId="50DB004F" w14:textId="0CD0AF40" w:rsidR="006E0CAA" w:rsidRPr="000401DC" w:rsidRDefault="006E0CAA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1</w:t>
            </w:r>
            <w:r w:rsidR="00E452C6" w:rsidRPr="000401DC">
              <w:rPr>
                <w:sz w:val="18"/>
                <w:szCs w:val="18"/>
              </w:rPr>
              <w:t>000</w:t>
            </w:r>
          </w:p>
        </w:tc>
        <w:tc>
          <w:tcPr>
            <w:tcW w:w="840" w:type="dxa"/>
            <w:hideMark/>
          </w:tcPr>
          <w:p w14:paraId="7CA7AC0A" w14:textId="3874E4DB" w:rsidR="006E0CAA" w:rsidRPr="000401DC" w:rsidRDefault="006E0CAA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1</w:t>
            </w:r>
            <w:r w:rsidR="00263E40" w:rsidRPr="000401DC">
              <w:rPr>
                <w:sz w:val="18"/>
                <w:szCs w:val="18"/>
              </w:rPr>
              <w:t>21</w:t>
            </w:r>
            <w:r w:rsidRPr="000401DC">
              <w:rPr>
                <w:sz w:val="18"/>
                <w:szCs w:val="18"/>
              </w:rPr>
              <w:t>5</w:t>
            </w:r>
          </w:p>
        </w:tc>
        <w:tc>
          <w:tcPr>
            <w:tcW w:w="4653" w:type="dxa"/>
            <w:hideMark/>
          </w:tcPr>
          <w:p w14:paraId="17759731" w14:textId="38D73E42" w:rsidR="006E0CAA" w:rsidRPr="000401DC" w:rsidRDefault="002278C5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 xml:space="preserve">Wanderung in zwei Gruppen </w:t>
            </w:r>
          </w:p>
          <w:p w14:paraId="63D178B8" w14:textId="35482886" w:rsidR="002278C5" w:rsidRPr="000401DC" w:rsidRDefault="00D94516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 xml:space="preserve">Leistungswanderer </w:t>
            </w:r>
            <w:r w:rsidR="00CE7B28" w:rsidRPr="000401DC">
              <w:rPr>
                <w:sz w:val="18"/>
                <w:szCs w:val="18"/>
              </w:rPr>
              <w:sym w:font="Wingdings" w:char="F04A"/>
            </w:r>
          </w:p>
          <w:p w14:paraId="00CB966E" w14:textId="77777777" w:rsidR="00D94516" w:rsidRPr="000401DC" w:rsidRDefault="00D94516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 xml:space="preserve">Spaziergänger / </w:t>
            </w:r>
            <w:r w:rsidR="00F559B5" w:rsidRPr="000401DC">
              <w:rPr>
                <w:sz w:val="18"/>
                <w:szCs w:val="18"/>
              </w:rPr>
              <w:t xml:space="preserve">Zug </w:t>
            </w:r>
          </w:p>
          <w:p w14:paraId="477FF790" w14:textId="4BF0D3AA" w:rsidR="00F559B5" w:rsidRPr="000401DC" w:rsidRDefault="00F559B5" w:rsidP="00C01167">
            <w:pPr>
              <w:rPr>
                <w:sz w:val="18"/>
                <w:szCs w:val="18"/>
              </w:rPr>
            </w:pPr>
          </w:p>
        </w:tc>
        <w:tc>
          <w:tcPr>
            <w:tcW w:w="2077" w:type="dxa"/>
            <w:hideMark/>
          </w:tcPr>
          <w:p w14:paraId="134939F0" w14:textId="0E627991" w:rsidR="006E0CAA" w:rsidRPr="000401DC" w:rsidRDefault="00670248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Melchsee Frutt</w:t>
            </w:r>
          </w:p>
        </w:tc>
        <w:tc>
          <w:tcPr>
            <w:tcW w:w="1233" w:type="dxa"/>
            <w:hideMark/>
          </w:tcPr>
          <w:p w14:paraId="7B4071DE" w14:textId="77777777" w:rsidR="006E0CAA" w:rsidRPr="000401DC" w:rsidRDefault="006E0CAA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 xml:space="preserve">MJ </w:t>
            </w:r>
          </w:p>
        </w:tc>
      </w:tr>
      <w:tr w:rsidR="00AF0674" w:rsidRPr="000401DC" w14:paraId="48016E1A" w14:textId="77777777" w:rsidTr="006E0CAA">
        <w:tc>
          <w:tcPr>
            <w:tcW w:w="836" w:type="dxa"/>
            <w:hideMark/>
          </w:tcPr>
          <w:p w14:paraId="00ACAEDC" w14:textId="5A2A13CD" w:rsidR="00AF0674" w:rsidRPr="000401DC" w:rsidRDefault="00AF0674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1</w:t>
            </w:r>
            <w:r w:rsidR="00263E40" w:rsidRPr="000401DC">
              <w:rPr>
                <w:sz w:val="18"/>
                <w:szCs w:val="18"/>
              </w:rPr>
              <w:t>21</w:t>
            </w:r>
            <w:r w:rsidR="00900AB0" w:rsidRPr="000401DC">
              <w:rPr>
                <w:sz w:val="18"/>
                <w:szCs w:val="18"/>
              </w:rPr>
              <w:t>5</w:t>
            </w:r>
          </w:p>
        </w:tc>
        <w:tc>
          <w:tcPr>
            <w:tcW w:w="840" w:type="dxa"/>
            <w:hideMark/>
          </w:tcPr>
          <w:p w14:paraId="7BBCEB23" w14:textId="78A8EF3E" w:rsidR="00AF0674" w:rsidRPr="000401DC" w:rsidRDefault="00AF0674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1</w:t>
            </w:r>
            <w:r w:rsidR="00263E40" w:rsidRPr="000401DC">
              <w:rPr>
                <w:sz w:val="18"/>
                <w:szCs w:val="18"/>
              </w:rPr>
              <w:t>4</w:t>
            </w:r>
            <w:r w:rsidR="00900AB0" w:rsidRPr="000401DC">
              <w:rPr>
                <w:sz w:val="18"/>
                <w:szCs w:val="18"/>
              </w:rPr>
              <w:t>3</w:t>
            </w:r>
            <w:r w:rsidRPr="000401DC">
              <w:rPr>
                <w:sz w:val="18"/>
                <w:szCs w:val="18"/>
              </w:rPr>
              <w:t>0</w:t>
            </w:r>
          </w:p>
        </w:tc>
        <w:tc>
          <w:tcPr>
            <w:tcW w:w="4653" w:type="dxa"/>
            <w:hideMark/>
          </w:tcPr>
          <w:p w14:paraId="199586EB" w14:textId="778FAB98" w:rsidR="00AF0674" w:rsidRPr="000401DC" w:rsidRDefault="00263E40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Mittagessen</w:t>
            </w:r>
          </w:p>
        </w:tc>
        <w:tc>
          <w:tcPr>
            <w:tcW w:w="2077" w:type="dxa"/>
            <w:hideMark/>
          </w:tcPr>
          <w:p w14:paraId="1865A54A" w14:textId="045F7E8C" w:rsidR="00AF0674" w:rsidRPr="000401DC" w:rsidRDefault="00670248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Tannalp</w:t>
            </w:r>
          </w:p>
        </w:tc>
        <w:tc>
          <w:tcPr>
            <w:tcW w:w="1233" w:type="dxa"/>
            <w:hideMark/>
          </w:tcPr>
          <w:p w14:paraId="0E82B90A" w14:textId="157069F9" w:rsidR="00AF0674" w:rsidRPr="000401DC" w:rsidRDefault="00AF0674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MJ</w:t>
            </w:r>
          </w:p>
        </w:tc>
      </w:tr>
      <w:tr w:rsidR="00AF0674" w:rsidRPr="000401DC" w14:paraId="38E14F8A" w14:textId="77777777" w:rsidTr="006E0CAA">
        <w:tc>
          <w:tcPr>
            <w:tcW w:w="836" w:type="dxa"/>
          </w:tcPr>
          <w:p w14:paraId="79E9C17F" w14:textId="57FC61E9" w:rsidR="00AF0674" w:rsidRPr="000401DC" w:rsidRDefault="00AF0674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1</w:t>
            </w:r>
            <w:r w:rsidR="006B7340" w:rsidRPr="000401DC">
              <w:rPr>
                <w:sz w:val="18"/>
                <w:szCs w:val="18"/>
              </w:rPr>
              <w:t>43</w:t>
            </w:r>
            <w:r w:rsidRPr="000401DC">
              <w:rPr>
                <w:sz w:val="18"/>
                <w:szCs w:val="18"/>
              </w:rPr>
              <w:t>0</w:t>
            </w:r>
          </w:p>
        </w:tc>
        <w:tc>
          <w:tcPr>
            <w:tcW w:w="840" w:type="dxa"/>
          </w:tcPr>
          <w:p w14:paraId="17B10E1D" w14:textId="5A5F6354" w:rsidR="00AF0674" w:rsidRPr="000401DC" w:rsidRDefault="00AF0674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1</w:t>
            </w:r>
            <w:r w:rsidR="006B7340" w:rsidRPr="000401DC">
              <w:rPr>
                <w:sz w:val="18"/>
                <w:szCs w:val="18"/>
              </w:rPr>
              <w:t>5</w:t>
            </w:r>
            <w:r w:rsidRPr="000401DC">
              <w:rPr>
                <w:sz w:val="18"/>
                <w:szCs w:val="18"/>
              </w:rPr>
              <w:t>30</w:t>
            </w:r>
          </w:p>
        </w:tc>
        <w:tc>
          <w:tcPr>
            <w:tcW w:w="4653" w:type="dxa"/>
          </w:tcPr>
          <w:p w14:paraId="7E773471" w14:textId="3AA31638" w:rsidR="00AF0674" w:rsidRPr="000401DC" w:rsidRDefault="006B7340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 xml:space="preserve">Rückverschiebung </w:t>
            </w:r>
            <w:r w:rsidR="005C2F40" w:rsidRPr="000401DC">
              <w:rPr>
                <w:sz w:val="18"/>
                <w:szCs w:val="18"/>
              </w:rPr>
              <w:t>(kann auch individuell sein)</w:t>
            </w:r>
            <w:r w:rsidR="00AF0674" w:rsidRPr="000401DC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77" w:type="dxa"/>
          </w:tcPr>
          <w:p w14:paraId="3E23BEF3" w14:textId="3C5624FB" w:rsidR="00AF0674" w:rsidRPr="000401DC" w:rsidRDefault="005C2F40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Melchsee Frutt</w:t>
            </w:r>
          </w:p>
        </w:tc>
        <w:tc>
          <w:tcPr>
            <w:tcW w:w="1233" w:type="dxa"/>
          </w:tcPr>
          <w:p w14:paraId="7C613954" w14:textId="1504EE6F" w:rsidR="00AF0674" w:rsidRPr="000401DC" w:rsidRDefault="00AF0674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MJ</w:t>
            </w:r>
          </w:p>
        </w:tc>
      </w:tr>
      <w:tr w:rsidR="00AF0674" w:rsidRPr="000401DC" w14:paraId="53DFD1E8" w14:textId="77777777" w:rsidTr="006E0CAA">
        <w:tc>
          <w:tcPr>
            <w:tcW w:w="836" w:type="dxa"/>
          </w:tcPr>
          <w:p w14:paraId="36B53D12" w14:textId="4439FAF3" w:rsidR="00AF0674" w:rsidRPr="000401DC" w:rsidRDefault="00AF0674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1</w:t>
            </w:r>
            <w:r w:rsidR="001B3073" w:rsidRPr="000401DC">
              <w:rPr>
                <w:sz w:val="18"/>
                <w:szCs w:val="18"/>
              </w:rPr>
              <w:t>5</w:t>
            </w:r>
            <w:r w:rsidRPr="000401DC">
              <w:rPr>
                <w:sz w:val="18"/>
                <w:szCs w:val="18"/>
              </w:rPr>
              <w:t>30</w:t>
            </w:r>
          </w:p>
        </w:tc>
        <w:tc>
          <w:tcPr>
            <w:tcW w:w="840" w:type="dxa"/>
          </w:tcPr>
          <w:p w14:paraId="61F4B082" w14:textId="32234331" w:rsidR="00AF0674" w:rsidRPr="000401DC" w:rsidRDefault="00AF0674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1</w:t>
            </w:r>
            <w:r w:rsidR="001B3073" w:rsidRPr="000401DC">
              <w:rPr>
                <w:sz w:val="18"/>
                <w:szCs w:val="18"/>
              </w:rPr>
              <w:t>5</w:t>
            </w:r>
            <w:r w:rsidRPr="000401DC">
              <w:rPr>
                <w:sz w:val="18"/>
                <w:szCs w:val="18"/>
              </w:rPr>
              <w:t>35</w:t>
            </w:r>
          </w:p>
        </w:tc>
        <w:tc>
          <w:tcPr>
            <w:tcW w:w="4653" w:type="dxa"/>
          </w:tcPr>
          <w:p w14:paraId="03244452" w14:textId="77777777" w:rsidR="00AF0674" w:rsidRPr="000401DC" w:rsidRDefault="00AF0674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Verabschiedung durch den Präsidenten</w:t>
            </w:r>
          </w:p>
        </w:tc>
        <w:tc>
          <w:tcPr>
            <w:tcW w:w="2077" w:type="dxa"/>
          </w:tcPr>
          <w:p w14:paraId="215DB025" w14:textId="26797B2A" w:rsidR="00AF0674" w:rsidRPr="000401DC" w:rsidRDefault="005C2F40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Stöckalp</w:t>
            </w:r>
          </w:p>
        </w:tc>
        <w:tc>
          <w:tcPr>
            <w:tcW w:w="1233" w:type="dxa"/>
          </w:tcPr>
          <w:p w14:paraId="223B3152" w14:textId="77777777" w:rsidR="00AF0674" w:rsidRPr="000401DC" w:rsidRDefault="00AF0674" w:rsidP="00C01167">
            <w:pPr>
              <w:rPr>
                <w:sz w:val="18"/>
                <w:szCs w:val="18"/>
              </w:rPr>
            </w:pPr>
            <w:r w:rsidRPr="000401DC">
              <w:rPr>
                <w:sz w:val="18"/>
                <w:szCs w:val="18"/>
              </w:rPr>
              <w:t>MJ</w:t>
            </w:r>
          </w:p>
        </w:tc>
      </w:tr>
    </w:tbl>
    <w:p w14:paraId="4C84972F" w14:textId="77777777" w:rsidR="000D5543" w:rsidRPr="000401DC" w:rsidRDefault="000D5543" w:rsidP="000D5543">
      <w:pPr>
        <w:rPr>
          <w:b/>
          <w:bCs/>
          <w:sz w:val="18"/>
          <w:szCs w:val="18"/>
        </w:rPr>
      </w:pPr>
    </w:p>
    <w:p w14:paraId="15A8C11D" w14:textId="77777777" w:rsidR="000D5543" w:rsidRPr="000401DC" w:rsidRDefault="000D5543" w:rsidP="000D5543">
      <w:pPr>
        <w:rPr>
          <w:b/>
          <w:bCs/>
          <w:sz w:val="18"/>
          <w:szCs w:val="18"/>
        </w:rPr>
      </w:pPr>
      <w:r w:rsidRPr="000401DC">
        <w:rPr>
          <w:b/>
          <w:bCs/>
          <w:sz w:val="18"/>
          <w:szCs w:val="18"/>
        </w:rPr>
        <w:t>2. Tenue</w:t>
      </w:r>
    </w:p>
    <w:p w14:paraId="0605439D" w14:textId="77777777" w:rsidR="000D5543" w:rsidRPr="000401DC" w:rsidRDefault="000D5543" w:rsidP="000D5543">
      <w:pPr>
        <w:pStyle w:val="Listenabsatz"/>
        <w:numPr>
          <w:ilvl w:val="0"/>
          <w:numId w:val="27"/>
        </w:numPr>
        <w:rPr>
          <w:sz w:val="18"/>
          <w:szCs w:val="18"/>
        </w:rPr>
      </w:pPr>
      <w:r w:rsidRPr="000401DC">
        <w:rPr>
          <w:sz w:val="18"/>
          <w:szCs w:val="18"/>
        </w:rPr>
        <w:t>Sportliche Kleidung, dem Wetter entsprechender Schutz.</w:t>
      </w:r>
    </w:p>
    <w:p w14:paraId="093EC4B5" w14:textId="150932CE" w:rsidR="00D155B6" w:rsidRPr="000401DC" w:rsidRDefault="00254643" w:rsidP="00D155B6">
      <w:pPr>
        <w:pStyle w:val="Listenabsatz"/>
        <w:numPr>
          <w:ilvl w:val="0"/>
          <w:numId w:val="27"/>
        </w:numPr>
        <w:rPr>
          <w:sz w:val="18"/>
          <w:szCs w:val="18"/>
        </w:rPr>
      </w:pPr>
      <w:r w:rsidRPr="000401DC">
        <w:rPr>
          <w:sz w:val="18"/>
          <w:szCs w:val="18"/>
        </w:rPr>
        <w:t xml:space="preserve">Gute </w:t>
      </w:r>
      <w:r w:rsidR="00D155B6" w:rsidRPr="000401DC">
        <w:rPr>
          <w:sz w:val="18"/>
          <w:szCs w:val="18"/>
        </w:rPr>
        <w:t>Schuhe</w:t>
      </w:r>
    </w:p>
    <w:p w14:paraId="12FF9BDB" w14:textId="77777777" w:rsidR="000D5543" w:rsidRPr="000401DC" w:rsidRDefault="000D5543" w:rsidP="000D5543">
      <w:pPr>
        <w:rPr>
          <w:b/>
          <w:bCs/>
          <w:sz w:val="18"/>
          <w:szCs w:val="18"/>
        </w:rPr>
      </w:pPr>
    </w:p>
    <w:p w14:paraId="730ACE69" w14:textId="77777777" w:rsidR="000D5543" w:rsidRPr="000401DC" w:rsidRDefault="000D5543" w:rsidP="000D5543">
      <w:pPr>
        <w:rPr>
          <w:b/>
          <w:bCs/>
          <w:sz w:val="18"/>
          <w:szCs w:val="18"/>
        </w:rPr>
      </w:pPr>
      <w:r w:rsidRPr="000401DC">
        <w:rPr>
          <w:b/>
          <w:bCs/>
          <w:sz w:val="18"/>
          <w:szCs w:val="18"/>
        </w:rPr>
        <w:t xml:space="preserve">3. Besondere Anordnungen </w:t>
      </w:r>
    </w:p>
    <w:p w14:paraId="009D98A5" w14:textId="77777777" w:rsidR="000D5543" w:rsidRPr="000401DC" w:rsidRDefault="000D5543" w:rsidP="000D5543">
      <w:pPr>
        <w:numPr>
          <w:ilvl w:val="0"/>
          <w:numId w:val="25"/>
        </w:numPr>
        <w:rPr>
          <w:sz w:val="18"/>
          <w:szCs w:val="18"/>
        </w:rPr>
      </w:pPr>
      <w:r w:rsidRPr="000401DC">
        <w:rPr>
          <w:sz w:val="18"/>
          <w:szCs w:val="18"/>
        </w:rPr>
        <w:t xml:space="preserve">Je nach Lage können die zeitlichen Verhältnisse angepasst werden. </w:t>
      </w:r>
    </w:p>
    <w:p w14:paraId="38F5A737" w14:textId="77777777" w:rsidR="000D5543" w:rsidRPr="000401DC" w:rsidRDefault="000D5543" w:rsidP="000D5543">
      <w:pPr>
        <w:numPr>
          <w:ilvl w:val="0"/>
          <w:numId w:val="25"/>
        </w:numPr>
        <w:rPr>
          <w:sz w:val="18"/>
          <w:szCs w:val="18"/>
        </w:rPr>
      </w:pPr>
      <w:r w:rsidRPr="000401DC">
        <w:rPr>
          <w:sz w:val="18"/>
          <w:szCs w:val="18"/>
        </w:rPr>
        <w:t xml:space="preserve">Familien und Teilnehmer ohne Dienstgrad sind bei der Veranstaltung herzlich willkommen! </w:t>
      </w:r>
    </w:p>
    <w:p w14:paraId="424265BA" w14:textId="0E08381B" w:rsidR="000D5543" w:rsidRPr="000401DC" w:rsidRDefault="00D155B6" w:rsidP="000D5543">
      <w:pPr>
        <w:numPr>
          <w:ilvl w:val="0"/>
          <w:numId w:val="25"/>
        </w:numPr>
        <w:rPr>
          <w:sz w:val="18"/>
          <w:szCs w:val="18"/>
        </w:rPr>
      </w:pPr>
      <w:r w:rsidRPr="000401DC">
        <w:rPr>
          <w:sz w:val="18"/>
          <w:szCs w:val="18"/>
        </w:rPr>
        <w:t xml:space="preserve">Konditionstraining </w:t>
      </w:r>
      <w:r w:rsidR="00224CF9" w:rsidRPr="000401DC">
        <w:rPr>
          <w:sz w:val="18"/>
          <w:szCs w:val="18"/>
        </w:rPr>
        <w:t xml:space="preserve">als Vorbereitung ist fakultativ </w:t>
      </w:r>
      <w:r w:rsidR="00224CF9" w:rsidRPr="000401DC">
        <w:rPr>
          <w:sz w:val="18"/>
          <w:szCs w:val="18"/>
        </w:rPr>
        <w:sym w:font="Wingdings" w:char="F04A"/>
      </w:r>
    </w:p>
    <w:p w14:paraId="4429F2BC" w14:textId="66CEE94E" w:rsidR="00CE7B28" w:rsidRPr="000401DC" w:rsidRDefault="00CE7B28" w:rsidP="000D5543">
      <w:pPr>
        <w:numPr>
          <w:ilvl w:val="0"/>
          <w:numId w:val="25"/>
        </w:numPr>
        <w:rPr>
          <w:sz w:val="18"/>
          <w:szCs w:val="18"/>
        </w:rPr>
      </w:pPr>
      <w:r w:rsidRPr="000401DC">
        <w:rPr>
          <w:sz w:val="18"/>
          <w:szCs w:val="18"/>
        </w:rPr>
        <w:t xml:space="preserve">Die Wanderung wird als leicht eingestuft. </w:t>
      </w:r>
    </w:p>
    <w:p w14:paraId="4DAC20DF" w14:textId="15F8A325" w:rsidR="00D41363" w:rsidRPr="000401DC" w:rsidRDefault="003D5EFD" w:rsidP="000D5543">
      <w:pPr>
        <w:numPr>
          <w:ilvl w:val="0"/>
          <w:numId w:val="25"/>
        </w:numPr>
        <w:rPr>
          <w:sz w:val="18"/>
          <w:szCs w:val="18"/>
        </w:rPr>
      </w:pPr>
      <w:r w:rsidRPr="000401DC">
        <w:rPr>
          <w:sz w:val="18"/>
          <w:szCs w:val="18"/>
        </w:rPr>
        <w:t>Parkplätze stehen zur Verfügung (Stöckalp</w:t>
      </w:r>
      <w:r w:rsidR="00E1100B" w:rsidRPr="000401DC">
        <w:rPr>
          <w:sz w:val="18"/>
          <w:szCs w:val="18"/>
        </w:rPr>
        <w:t>)</w:t>
      </w:r>
    </w:p>
    <w:p w14:paraId="1414E43A" w14:textId="7F3B944C" w:rsidR="00E1100B" w:rsidRPr="000401DC" w:rsidRDefault="00E1100B" w:rsidP="000D5543">
      <w:pPr>
        <w:numPr>
          <w:ilvl w:val="0"/>
          <w:numId w:val="25"/>
        </w:numPr>
        <w:rPr>
          <w:sz w:val="18"/>
          <w:szCs w:val="18"/>
        </w:rPr>
      </w:pPr>
      <w:r w:rsidRPr="000401DC">
        <w:rPr>
          <w:sz w:val="18"/>
          <w:szCs w:val="18"/>
        </w:rPr>
        <w:t>Es besteht die Möglichkeit den Zug auf der Frutt zu benutzen</w:t>
      </w:r>
      <w:r w:rsidR="00B407BD" w:rsidRPr="000401DC">
        <w:rPr>
          <w:sz w:val="18"/>
          <w:szCs w:val="18"/>
        </w:rPr>
        <w:t>, wenn man nicht gut zu Fuss unterwegs ist. Alle können teilnehmen und der Hauptpunkt wird das Mittagessen sein.</w:t>
      </w:r>
    </w:p>
    <w:p w14:paraId="4B0B6516" w14:textId="184C053E" w:rsidR="009D1955" w:rsidRPr="000401DC" w:rsidRDefault="009D1955" w:rsidP="000D5543">
      <w:pPr>
        <w:numPr>
          <w:ilvl w:val="0"/>
          <w:numId w:val="25"/>
        </w:numPr>
        <w:rPr>
          <w:sz w:val="18"/>
          <w:szCs w:val="18"/>
        </w:rPr>
      </w:pPr>
      <w:r w:rsidRPr="000401DC">
        <w:rPr>
          <w:sz w:val="18"/>
          <w:szCs w:val="18"/>
        </w:rPr>
        <w:t>Det C werden vor Ort bestimmt</w:t>
      </w:r>
    </w:p>
    <w:p w14:paraId="65F498F7" w14:textId="4F8E4D97" w:rsidR="00856591" w:rsidRPr="000401DC" w:rsidRDefault="00A96629" w:rsidP="009358D7">
      <w:pPr>
        <w:numPr>
          <w:ilvl w:val="0"/>
          <w:numId w:val="25"/>
        </w:numPr>
        <w:rPr>
          <w:sz w:val="18"/>
          <w:szCs w:val="18"/>
        </w:rPr>
      </w:pPr>
      <w:r w:rsidRPr="000401DC">
        <w:rPr>
          <w:sz w:val="18"/>
          <w:szCs w:val="18"/>
        </w:rPr>
        <w:t xml:space="preserve">Der Anlass findet </w:t>
      </w:r>
      <w:r w:rsidR="00485507" w:rsidRPr="000401DC">
        <w:rPr>
          <w:sz w:val="18"/>
          <w:szCs w:val="18"/>
        </w:rPr>
        <w:t>bei jedem Wetter statt, Programm wird angepasst</w:t>
      </w:r>
    </w:p>
    <w:p w14:paraId="08455FC6" w14:textId="77777777" w:rsidR="000D5543" w:rsidRPr="000401DC" w:rsidRDefault="000D5543" w:rsidP="000D5543">
      <w:pPr>
        <w:rPr>
          <w:sz w:val="18"/>
          <w:szCs w:val="18"/>
        </w:rPr>
      </w:pPr>
    </w:p>
    <w:p w14:paraId="6877E22E" w14:textId="77777777" w:rsidR="000D5543" w:rsidRPr="000401DC" w:rsidRDefault="000D5543" w:rsidP="000D5543">
      <w:pPr>
        <w:rPr>
          <w:b/>
          <w:bCs/>
          <w:sz w:val="18"/>
          <w:szCs w:val="18"/>
        </w:rPr>
      </w:pPr>
      <w:r w:rsidRPr="000401DC">
        <w:rPr>
          <w:b/>
          <w:bCs/>
          <w:sz w:val="18"/>
          <w:szCs w:val="18"/>
        </w:rPr>
        <w:t xml:space="preserve">4. Kosten </w:t>
      </w:r>
    </w:p>
    <w:p w14:paraId="06E0DADD" w14:textId="7AE089C3" w:rsidR="000D5543" w:rsidRPr="000401DC" w:rsidRDefault="003D5EFD" w:rsidP="003D5EFD">
      <w:pPr>
        <w:rPr>
          <w:sz w:val="18"/>
          <w:szCs w:val="18"/>
        </w:rPr>
      </w:pPr>
      <w:r w:rsidRPr="000401DC">
        <w:rPr>
          <w:sz w:val="18"/>
          <w:szCs w:val="18"/>
        </w:rPr>
        <w:t xml:space="preserve">Zu </w:t>
      </w:r>
      <w:r w:rsidR="00F65C45">
        <w:rPr>
          <w:sz w:val="18"/>
          <w:szCs w:val="18"/>
        </w:rPr>
        <w:t xml:space="preserve">Lasten </w:t>
      </w:r>
      <w:r w:rsidRPr="000401DC">
        <w:rPr>
          <w:sz w:val="18"/>
          <w:szCs w:val="18"/>
        </w:rPr>
        <w:t>der Teilnehmer:</w:t>
      </w:r>
    </w:p>
    <w:p w14:paraId="6CC12E75" w14:textId="7C60C0BF" w:rsidR="003D5EFD" w:rsidRPr="000401DC" w:rsidRDefault="003D5EFD" w:rsidP="003D5EFD">
      <w:pPr>
        <w:pStyle w:val="Listenabsatz"/>
        <w:numPr>
          <w:ilvl w:val="0"/>
          <w:numId w:val="25"/>
        </w:numPr>
        <w:rPr>
          <w:sz w:val="18"/>
          <w:szCs w:val="18"/>
        </w:rPr>
      </w:pPr>
      <w:r w:rsidRPr="000401DC">
        <w:rPr>
          <w:sz w:val="18"/>
          <w:szCs w:val="18"/>
        </w:rPr>
        <w:t xml:space="preserve">Parking </w:t>
      </w:r>
    </w:p>
    <w:p w14:paraId="273E20B9" w14:textId="66BF8ECD" w:rsidR="009D1955" w:rsidRPr="000401DC" w:rsidRDefault="009D1955" w:rsidP="003D5EFD">
      <w:pPr>
        <w:pStyle w:val="Listenabsatz"/>
        <w:numPr>
          <w:ilvl w:val="0"/>
          <w:numId w:val="25"/>
        </w:numPr>
        <w:rPr>
          <w:sz w:val="18"/>
          <w:szCs w:val="18"/>
        </w:rPr>
      </w:pPr>
      <w:r w:rsidRPr="000401DC">
        <w:rPr>
          <w:sz w:val="18"/>
          <w:szCs w:val="18"/>
        </w:rPr>
        <w:t>Bahnticket (bitte vorgängig über die Homepage der Frutt Bahnen lösen)</w:t>
      </w:r>
    </w:p>
    <w:p w14:paraId="7CCC8B9C" w14:textId="5854AB11" w:rsidR="009D1955" w:rsidRPr="000401DC" w:rsidRDefault="00041E34" w:rsidP="009D1955">
      <w:pPr>
        <w:pStyle w:val="Listenabsatz"/>
        <w:rPr>
          <w:sz w:val="18"/>
          <w:szCs w:val="18"/>
        </w:rPr>
      </w:pPr>
      <w:hyperlink r:id="rId7" w:history="1">
        <w:r w:rsidRPr="000401DC">
          <w:rPr>
            <w:rStyle w:val="Hyperlink"/>
            <w:sz w:val="18"/>
            <w:szCs w:val="18"/>
          </w:rPr>
          <w:t>https://frutt.ticketcorner.ch/de/melchsee-frutt/bergresort-142/ticket oder frutt.ch</w:t>
        </w:r>
      </w:hyperlink>
    </w:p>
    <w:p w14:paraId="0650D030" w14:textId="7870C1B8" w:rsidR="00041E34" w:rsidRPr="000401DC" w:rsidRDefault="00041E34" w:rsidP="00041E34">
      <w:pPr>
        <w:pStyle w:val="Listenabsatz"/>
        <w:numPr>
          <w:ilvl w:val="0"/>
          <w:numId w:val="25"/>
        </w:numPr>
        <w:rPr>
          <w:sz w:val="18"/>
          <w:szCs w:val="18"/>
        </w:rPr>
      </w:pPr>
      <w:r w:rsidRPr="000401DC">
        <w:rPr>
          <w:sz w:val="18"/>
          <w:szCs w:val="18"/>
        </w:rPr>
        <w:t xml:space="preserve">Mittagessen </w:t>
      </w:r>
    </w:p>
    <w:p w14:paraId="7B38F705" w14:textId="77777777" w:rsidR="000D5543" w:rsidRPr="000401DC" w:rsidRDefault="000D5543" w:rsidP="000D5543">
      <w:pPr>
        <w:rPr>
          <w:sz w:val="18"/>
          <w:szCs w:val="18"/>
        </w:rPr>
      </w:pPr>
    </w:p>
    <w:p w14:paraId="5369777F" w14:textId="77777777" w:rsidR="000D5543" w:rsidRPr="000401DC" w:rsidRDefault="000D5543" w:rsidP="000D5543">
      <w:pPr>
        <w:rPr>
          <w:b/>
          <w:bCs/>
          <w:sz w:val="18"/>
          <w:szCs w:val="18"/>
        </w:rPr>
      </w:pPr>
      <w:r w:rsidRPr="000401DC">
        <w:rPr>
          <w:b/>
          <w:bCs/>
          <w:sz w:val="18"/>
          <w:szCs w:val="18"/>
        </w:rPr>
        <w:t>5. Verpflegung</w:t>
      </w:r>
    </w:p>
    <w:p w14:paraId="729A9EC4" w14:textId="21438A66" w:rsidR="001B3073" w:rsidRPr="000401DC" w:rsidRDefault="006D353D" w:rsidP="000D5543">
      <w:pPr>
        <w:rPr>
          <w:sz w:val="18"/>
          <w:szCs w:val="18"/>
        </w:rPr>
      </w:pPr>
      <w:r w:rsidRPr="000401DC">
        <w:rPr>
          <w:sz w:val="18"/>
          <w:szCs w:val="18"/>
        </w:rPr>
        <w:t xml:space="preserve">Wir </w:t>
      </w:r>
      <w:r w:rsidR="007E1A42" w:rsidRPr="000401DC">
        <w:rPr>
          <w:sz w:val="18"/>
          <w:szCs w:val="18"/>
        </w:rPr>
        <w:t xml:space="preserve">werden im Restaurant Tannalp unser Mittagessen im Selbstbedienungsrestaurant einnehmen. Die Plätze sind reserviert, Auswahl direkt vor Ort. </w:t>
      </w:r>
      <w:r w:rsidR="001B3073" w:rsidRPr="000401DC">
        <w:rPr>
          <w:sz w:val="18"/>
          <w:szCs w:val="18"/>
        </w:rPr>
        <w:t xml:space="preserve">Für die Wanderung empfehle ich Getränke und einen kleinen Snack. </w:t>
      </w:r>
    </w:p>
    <w:p w14:paraId="0F8E08E0" w14:textId="77777777" w:rsidR="000D5543" w:rsidRPr="000401DC" w:rsidRDefault="000D5543" w:rsidP="000D5543">
      <w:pPr>
        <w:rPr>
          <w:sz w:val="18"/>
          <w:szCs w:val="18"/>
        </w:rPr>
      </w:pPr>
    </w:p>
    <w:p w14:paraId="56F73444" w14:textId="77777777" w:rsidR="000D5543" w:rsidRPr="000401DC" w:rsidRDefault="000D5543" w:rsidP="000D5543">
      <w:pPr>
        <w:rPr>
          <w:b/>
          <w:bCs/>
          <w:sz w:val="18"/>
          <w:szCs w:val="18"/>
        </w:rPr>
      </w:pPr>
      <w:r w:rsidRPr="000401DC">
        <w:rPr>
          <w:b/>
          <w:bCs/>
          <w:sz w:val="18"/>
          <w:szCs w:val="18"/>
        </w:rPr>
        <w:t xml:space="preserve">6. Anmeldung  </w:t>
      </w:r>
    </w:p>
    <w:p w14:paraId="22A37AD2" w14:textId="74C2A65C" w:rsidR="000D5543" w:rsidRPr="000401DC" w:rsidRDefault="000D5543" w:rsidP="004F3E3F">
      <w:pPr>
        <w:rPr>
          <w:sz w:val="18"/>
          <w:szCs w:val="18"/>
        </w:rPr>
      </w:pPr>
      <w:r w:rsidRPr="000401DC">
        <w:rPr>
          <w:sz w:val="18"/>
          <w:szCs w:val="18"/>
        </w:rPr>
        <w:t xml:space="preserve">Die Anmeldung erfolgt über das Anmeldeformular und ist bis </w:t>
      </w:r>
      <w:r w:rsidRPr="000401DC">
        <w:rPr>
          <w:b/>
          <w:bCs/>
          <w:sz w:val="18"/>
          <w:szCs w:val="18"/>
        </w:rPr>
        <w:t>spätesten am 01.0</w:t>
      </w:r>
      <w:r w:rsidR="009358D7" w:rsidRPr="000401DC">
        <w:rPr>
          <w:b/>
          <w:bCs/>
          <w:sz w:val="18"/>
          <w:szCs w:val="18"/>
        </w:rPr>
        <w:t>9</w:t>
      </w:r>
      <w:r w:rsidRPr="000401DC">
        <w:rPr>
          <w:b/>
          <w:bCs/>
          <w:sz w:val="18"/>
          <w:szCs w:val="18"/>
        </w:rPr>
        <w:t>.202</w:t>
      </w:r>
      <w:r w:rsidR="00531B32" w:rsidRPr="000401DC">
        <w:rPr>
          <w:b/>
          <w:bCs/>
          <w:sz w:val="18"/>
          <w:szCs w:val="18"/>
        </w:rPr>
        <w:t>6</w:t>
      </w:r>
      <w:r w:rsidRPr="000401DC">
        <w:rPr>
          <w:sz w:val="18"/>
          <w:szCs w:val="18"/>
        </w:rPr>
        <w:t xml:space="preserve"> auf dem KP eingereicht werden.</w:t>
      </w:r>
    </w:p>
    <w:p w14:paraId="5F40BC8F" w14:textId="77777777" w:rsidR="006A0526" w:rsidRPr="000401DC" w:rsidRDefault="006A0526" w:rsidP="004F3E3F">
      <w:pPr>
        <w:rPr>
          <w:sz w:val="18"/>
          <w:szCs w:val="18"/>
        </w:rPr>
      </w:pPr>
    </w:p>
    <w:p w14:paraId="3EEE78F0" w14:textId="298004C7" w:rsidR="006A0526" w:rsidRPr="000401DC" w:rsidRDefault="006A0526" w:rsidP="004F3E3F">
      <w:pPr>
        <w:rPr>
          <w:sz w:val="18"/>
          <w:szCs w:val="18"/>
        </w:rPr>
      </w:pPr>
      <w:r w:rsidRPr="000401DC">
        <w:rPr>
          <w:sz w:val="18"/>
          <w:szCs w:val="18"/>
        </w:rPr>
        <w:t xml:space="preserve">Auf einen tollen </w:t>
      </w:r>
      <w:r w:rsidR="00930D4F" w:rsidRPr="000401DC">
        <w:rPr>
          <w:sz w:val="18"/>
          <w:szCs w:val="18"/>
        </w:rPr>
        <w:t>Ausflug</w:t>
      </w:r>
      <w:r w:rsidRPr="000401DC">
        <w:rPr>
          <w:sz w:val="18"/>
          <w:szCs w:val="18"/>
        </w:rPr>
        <w:t xml:space="preserve"> mit euch freue ich mich</w:t>
      </w:r>
      <w:r w:rsidR="00B507F5" w:rsidRPr="000401DC">
        <w:rPr>
          <w:sz w:val="18"/>
          <w:szCs w:val="18"/>
        </w:rPr>
        <w:t xml:space="preserve">, schön wenn ihr mit von der Partie seid! </w:t>
      </w:r>
    </w:p>
    <w:p w14:paraId="66DF5182" w14:textId="77777777" w:rsidR="006A0526" w:rsidRPr="000401DC" w:rsidRDefault="006A0526" w:rsidP="004F3E3F">
      <w:pPr>
        <w:rPr>
          <w:sz w:val="18"/>
          <w:szCs w:val="18"/>
        </w:rPr>
      </w:pPr>
    </w:p>
    <w:p w14:paraId="58D45236" w14:textId="77777777" w:rsidR="006A0526" w:rsidRPr="000401DC" w:rsidRDefault="006A0526" w:rsidP="004F3E3F">
      <w:pPr>
        <w:rPr>
          <w:sz w:val="18"/>
          <w:szCs w:val="18"/>
        </w:rPr>
      </w:pPr>
    </w:p>
    <w:p w14:paraId="6E6BAAB9" w14:textId="2046D7DF" w:rsidR="000D5543" w:rsidRPr="000401DC" w:rsidRDefault="000D5543" w:rsidP="004F3E3F">
      <w:pPr>
        <w:rPr>
          <w:sz w:val="18"/>
          <w:szCs w:val="18"/>
        </w:rPr>
      </w:pPr>
      <w:r w:rsidRPr="000401DC">
        <w:rPr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anchorId="36B530CD" wp14:editId="1ABBB2AA">
            <wp:simplePos x="0" y="0"/>
            <wp:positionH relativeFrom="column">
              <wp:posOffset>233680</wp:posOffset>
            </wp:positionH>
            <wp:positionV relativeFrom="paragraph">
              <wp:posOffset>6350</wp:posOffset>
            </wp:positionV>
            <wp:extent cx="717317" cy="688340"/>
            <wp:effectExtent l="0" t="0" r="698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17" cy="68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BCDE9" w14:textId="1BFA1638" w:rsidR="004F3E3F" w:rsidRPr="000401DC" w:rsidRDefault="004F3E3F" w:rsidP="004F3E3F">
      <w:pPr>
        <w:rPr>
          <w:sz w:val="18"/>
          <w:szCs w:val="18"/>
        </w:rPr>
      </w:pPr>
    </w:p>
    <w:p w14:paraId="5C739CDD" w14:textId="77777777" w:rsidR="000D5543" w:rsidRPr="000401DC" w:rsidRDefault="004F3E3F" w:rsidP="004F3E3F">
      <w:pPr>
        <w:rPr>
          <w:sz w:val="18"/>
          <w:szCs w:val="18"/>
        </w:rPr>
      </w:pPr>
      <w:r w:rsidRPr="000401DC">
        <w:rPr>
          <w:sz w:val="18"/>
          <w:szCs w:val="18"/>
        </w:rPr>
        <w:t>Hptfw Mike Jaussi</w:t>
      </w:r>
    </w:p>
    <w:p w14:paraId="33B6D850" w14:textId="74FE579A" w:rsidR="004F3E3F" w:rsidRPr="0047438F" w:rsidRDefault="004F3E3F" w:rsidP="004F3E3F">
      <w:pPr>
        <w:rPr>
          <w:sz w:val="24"/>
          <w:szCs w:val="24"/>
        </w:rPr>
      </w:pPr>
      <w:r w:rsidRPr="000401DC">
        <w:rPr>
          <w:sz w:val="18"/>
          <w:szCs w:val="18"/>
        </w:rPr>
        <w:t xml:space="preserve">Präsident </w:t>
      </w:r>
    </w:p>
    <w:p w14:paraId="08953D72" w14:textId="77777777" w:rsidR="004F3E3F" w:rsidRDefault="004F3E3F" w:rsidP="004F3E3F">
      <w:pPr>
        <w:tabs>
          <w:tab w:val="left" w:pos="5670"/>
        </w:tabs>
        <w:rPr>
          <w:rFonts w:cs="Arial"/>
        </w:rPr>
      </w:pPr>
    </w:p>
    <w:p w14:paraId="3A4EECCA" w14:textId="77777777" w:rsidR="00E31B46" w:rsidRDefault="00E31B46" w:rsidP="004F3E3F">
      <w:pPr>
        <w:tabs>
          <w:tab w:val="left" w:pos="5670"/>
        </w:tabs>
        <w:rPr>
          <w:rFonts w:cs="Arial"/>
        </w:rPr>
      </w:pPr>
    </w:p>
    <w:p w14:paraId="0210F9ED" w14:textId="77777777" w:rsidR="00E31B46" w:rsidRDefault="00E31B46" w:rsidP="004F3E3F">
      <w:pPr>
        <w:tabs>
          <w:tab w:val="left" w:pos="5670"/>
        </w:tabs>
        <w:rPr>
          <w:rFonts w:cs="Arial"/>
        </w:rPr>
      </w:pPr>
    </w:p>
    <w:p w14:paraId="4B360DB1" w14:textId="77777777" w:rsidR="00E31B46" w:rsidRDefault="00E31B46" w:rsidP="004F3E3F">
      <w:pPr>
        <w:tabs>
          <w:tab w:val="left" w:pos="5670"/>
        </w:tabs>
        <w:rPr>
          <w:rFonts w:cs="Arial"/>
        </w:rPr>
      </w:pPr>
    </w:p>
    <w:p w14:paraId="427C62EB" w14:textId="77777777" w:rsidR="00E31B46" w:rsidRDefault="00E31B46" w:rsidP="004F3E3F">
      <w:pPr>
        <w:tabs>
          <w:tab w:val="left" w:pos="5670"/>
        </w:tabs>
        <w:rPr>
          <w:rFonts w:cs="Arial"/>
        </w:rPr>
      </w:pPr>
    </w:p>
    <w:p w14:paraId="46670D85" w14:textId="77777777" w:rsidR="00E31B46" w:rsidRPr="0047438F" w:rsidRDefault="00E31B46" w:rsidP="004F3E3F">
      <w:pPr>
        <w:tabs>
          <w:tab w:val="left" w:pos="5670"/>
        </w:tabs>
        <w:rPr>
          <w:rFonts w:cs="Arial"/>
        </w:rPr>
      </w:pPr>
    </w:p>
    <w:p w14:paraId="31BCF48E" w14:textId="330A4037" w:rsidR="004F3E3F" w:rsidRPr="0047438F" w:rsidRDefault="004F3E3F" w:rsidP="000D5543">
      <w:pPr>
        <w:rPr>
          <w:rFonts w:cs="Arial"/>
        </w:rPr>
      </w:pPr>
      <w:r w:rsidRPr="0047438F">
        <w:rPr>
          <w:b/>
          <w:sz w:val="32"/>
          <w:szCs w:val="32"/>
        </w:rPr>
        <w:t>Anmeldung</w:t>
      </w:r>
      <w:r w:rsidR="00036670">
        <w:rPr>
          <w:b/>
          <w:i/>
          <w:sz w:val="32"/>
          <w:szCs w:val="32"/>
        </w:rPr>
        <w:t xml:space="preserve"> </w:t>
      </w:r>
      <w:r w:rsidR="00716719">
        <w:rPr>
          <w:b/>
          <w:i/>
          <w:sz w:val="32"/>
          <w:szCs w:val="32"/>
        </w:rPr>
        <w:t>Herbstausflug</w:t>
      </w:r>
      <w:r w:rsidR="00036670">
        <w:rPr>
          <w:b/>
          <w:i/>
          <w:sz w:val="32"/>
          <w:szCs w:val="32"/>
        </w:rPr>
        <w:t xml:space="preserve"> 13.0</w:t>
      </w:r>
      <w:r w:rsidR="00716719">
        <w:rPr>
          <w:b/>
          <w:i/>
          <w:sz w:val="32"/>
          <w:szCs w:val="32"/>
        </w:rPr>
        <w:t>9</w:t>
      </w:r>
      <w:r w:rsidR="00036670">
        <w:rPr>
          <w:b/>
          <w:i/>
          <w:sz w:val="32"/>
          <w:szCs w:val="32"/>
        </w:rPr>
        <w:t>.2026</w:t>
      </w:r>
    </w:p>
    <w:p w14:paraId="38FEC49A" w14:textId="77777777" w:rsidR="004F3E3F" w:rsidRPr="0047438F" w:rsidRDefault="004F3E3F" w:rsidP="004F3E3F"/>
    <w:p w14:paraId="20C919B2" w14:textId="76D052C7" w:rsidR="004F3E3F" w:rsidRPr="0047438F" w:rsidRDefault="004F3E3F" w:rsidP="004F3E3F">
      <w:r w:rsidRPr="0047438F">
        <w:t xml:space="preserve">____ Ich melde mich </w:t>
      </w:r>
      <w:r w:rsidR="00275649">
        <w:t xml:space="preserve">/ uns </w:t>
      </w:r>
      <w:r w:rsidRPr="0047438F">
        <w:t>zu</w:t>
      </w:r>
      <w:r w:rsidR="000D5543" w:rsidRPr="0047438F">
        <w:t xml:space="preserve">m </w:t>
      </w:r>
      <w:r w:rsidR="000A3B5C">
        <w:t>Anlass</w:t>
      </w:r>
      <w:r w:rsidR="00812A6D">
        <w:t xml:space="preserve"> </w:t>
      </w:r>
      <w:r w:rsidR="000D5543" w:rsidRPr="0047438F">
        <w:t>definitiv an</w:t>
      </w:r>
      <w:r w:rsidR="00812A6D">
        <w:t>.</w:t>
      </w:r>
    </w:p>
    <w:p w14:paraId="1C7FF1A6" w14:textId="5DEE558F" w:rsidR="000D5543" w:rsidRDefault="000D5543" w:rsidP="000D5543"/>
    <w:p w14:paraId="2E694F47" w14:textId="7444938F" w:rsidR="00AE4929" w:rsidRDefault="00CC1657" w:rsidP="000D5543">
      <w:r>
        <w:t>Anzahl:</w:t>
      </w:r>
      <w:r w:rsidR="00AE4929">
        <w:tab/>
      </w:r>
      <w:r w:rsidR="00AE4929">
        <w:tab/>
        <w:t>____ Erwachsene</w:t>
      </w:r>
      <w:r w:rsidR="00AE4929">
        <w:tab/>
        <w:t>____ Kinder bis 1</w:t>
      </w:r>
      <w:r>
        <w:t xml:space="preserve">6 Jahre </w:t>
      </w:r>
    </w:p>
    <w:p w14:paraId="4E90B18C" w14:textId="77777777" w:rsidR="00CC1657" w:rsidRPr="0047438F" w:rsidRDefault="00CC1657" w:rsidP="000D5543"/>
    <w:p w14:paraId="60D99E44" w14:textId="108F5A88" w:rsidR="004F3E3F" w:rsidRPr="0047438F" w:rsidRDefault="004F3E3F" w:rsidP="004F3E3F"/>
    <w:p w14:paraId="5BB9EAA2" w14:textId="77777777" w:rsidR="000D5543" w:rsidRPr="0047438F" w:rsidRDefault="000D5543" w:rsidP="004F3E3F"/>
    <w:p w14:paraId="17997424" w14:textId="77777777" w:rsidR="004F3E3F" w:rsidRPr="0047438F" w:rsidRDefault="004F3E3F" w:rsidP="004F3E3F"/>
    <w:p w14:paraId="75094FF5" w14:textId="1C02B1CC" w:rsidR="004F3E3F" w:rsidRPr="0047438F" w:rsidRDefault="004F3E3F" w:rsidP="004F3E3F">
      <w:pPr>
        <w:tabs>
          <w:tab w:val="left" w:pos="2977"/>
        </w:tabs>
        <w:rPr>
          <w:b/>
          <w:i/>
        </w:rPr>
      </w:pPr>
      <w:r w:rsidRPr="0047438F">
        <w:rPr>
          <w:b/>
          <w:i/>
        </w:rPr>
        <w:t xml:space="preserve">Eine Anmeldung ist zwingend </w:t>
      </w:r>
      <w:r w:rsidR="00C26C30" w:rsidRPr="0047438F">
        <w:rPr>
          <w:b/>
          <w:i/>
        </w:rPr>
        <w:t>notwendig</w:t>
      </w:r>
      <w:r w:rsidRPr="0047438F">
        <w:rPr>
          <w:b/>
          <w:i/>
        </w:rPr>
        <w:t xml:space="preserve">!  </w:t>
      </w:r>
    </w:p>
    <w:p w14:paraId="014D63C4" w14:textId="77777777" w:rsidR="004F3E3F" w:rsidRPr="0047438F" w:rsidRDefault="004F3E3F" w:rsidP="004F3E3F">
      <w:pPr>
        <w:tabs>
          <w:tab w:val="left" w:pos="2977"/>
        </w:tabs>
      </w:pPr>
    </w:p>
    <w:p w14:paraId="10F91020" w14:textId="77777777" w:rsidR="004F3E3F" w:rsidRPr="0047438F" w:rsidRDefault="004F3E3F" w:rsidP="004F3E3F">
      <w:pPr>
        <w:tabs>
          <w:tab w:val="left" w:pos="2977"/>
        </w:tabs>
      </w:pPr>
      <w:r w:rsidRPr="0047438F">
        <w:t>Name, Vorname:</w:t>
      </w:r>
      <w:r w:rsidRPr="0047438F">
        <w:tab/>
        <w:t>………………….……………………….……………………………….………</w:t>
      </w:r>
    </w:p>
    <w:p w14:paraId="3DEC5EC3" w14:textId="77777777" w:rsidR="004F3E3F" w:rsidRPr="0047438F" w:rsidRDefault="004F3E3F" w:rsidP="004F3E3F">
      <w:pPr>
        <w:tabs>
          <w:tab w:val="left" w:pos="2694"/>
        </w:tabs>
      </w:pPr>
    </w:p>
    <w:p w14:paraId="2FFC3A97" w14:textId="1E751D9D" w:rsidR="004F3E3F" w:rsidRPr="0047438F" w:rsidRDefault="004F3E3F" w:rsidP="004F3E3F">
      <w:pPr>
        <w:tabs>
          <w:tab w:val="left" w:pos="2977"/>
        </w:tabs>
      </w:pPr>
      <w:r w:rsidRPr="0047438F">
        <w:t>Adresse, PLZ, Ort:</w:t>
      </w:r>
      <w:r w:rsidRPr="0047438F">
        <w:tab/>
        <w:t>……………….…………………….…………………………………………</w:t>
      </w:r>
      <w:r w:rsidR="002E5D74" w:rsidRPr="0047438F">
        <w:t>….</w:t>
      </w:r>
    </w:p>
    <w:p w14:paraId="7A60899F" w14:textId="77777777" w:rsidR="004F3E3F" w:rsidRPr="0047438F" w:rsidRDefault="004F3E3F" w:rsidP="004F3E3F">
      <w:pPr>
        <w:tabs>
          <w:tab w:val="left" w:pos="2694"/>
        </w:tabs>
      </w:pPr>
    </w:p>
    <w:p w14:paraId="648C7FA3" w14:textId="77777777" w:rsidR="004F3E3F" w:rsidRPr="0047438F" w:rsidRDefault="004F3E3F" w:rsidP="004F3E3F">
      <w:pPr>
        <w:tabs>
          <w:tab w:val="left" w:pos="2977"/>
        </w:tabs>
      </w:pPr>
      <w:r w:rsidRPr="0047438F">
        <w:t>Telefon / E-Mail:</w:t>
      </w:r>
      <w:r w:rsidRPr="0047438F">
        <w:tab/>
        <w:t>………………….……………….……………………………………………….</w:t>
      </w:r>
    </w:p>
    <w:p w14:paraId="7D097930" w14:textId="77777777" w:rsidR="004F3E3F" w:rsidRPr="0047438F" w:rsidRDefault="004F3E3F" w:rsidP="004F3E3F">
      <w:pPr>
        <w:jc w:val="both"/>
        <w:rPr>
          <w:szCs w:val="24"/>
        </w:rPr>
      </w:pPr>
    </w:p>
    <w:p w14:paraId="6F7B12A2" w14:textId="77777777" w:rsidR="004F3E3F" w:rsidRPr="0047438F" w:rsidRDefault="004F3E3F" w:rsidP="004F3E3F">
      <w:pPr>
        <w:jc w:val="both"/>
        <w:rPr>
          <w:szCs w:val="2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070"/>
        <w:gridCol w:w="6428"/>
      </w:tblGrid>
      <w:tr w:rsidR="004F3E3F" w:rsidRPr="0047438F" w14:paraId="50506592" w14:textId="77777777" w:rsidTr="00A5489C">
        <w:trPr>
          <w:trHeight w:val="740"/>
        </w:trPr>
        <w:tc>
          <w:tcPr>
            <w:tcW w:w="3070" w:type="dxa"/>
          </w:tcPr>
          <w:p w14:paraId="5F86B5C7" w14:textId="77777777" w:rsidR="004F3E3F" w:rsidRPr="0047438F" w:rsidRDefault="004F3E3F" w:rsidP="00A5489C">
            <w:pPr>
              <w:pStyle w:val="Textkrper"/>
              <w:rPr>
                <w:szCs w:val="24"/>
              </w:rPr>
            </w:pPr>
            <w:r w:rsidRPr="0047438F">
              <w:rPr>
                <w:szCs w:val="24"/>
              </w:rPr>
              <w:t>Anmeldung:</w:t>
            </w:r>
          </w:p>
        </w:tc>
        <w:tc>
          <w:tcPr>
            <w:tcW w:w="6428" w:type="dxa"/>
          </w:tcPr>
          <w:p w14:paraId="4DF886E8" w14:textId="77777777" w:rsidR="004F3E3F" w:rsidRPr="0047438F" w:rsidRDefault="004F3E3F" w:rsidP="00A5489C">
            <w:pPr>
              <w:pStyle w:val="Textkrper"/>
              <w:rPr>
                <w:sz w:val="22"/>
                <w:szCs w:val="22"/>
              </w:rPr>
            </w:pPr>
            <w:r w:rsidRPr="0047438F">
              <w:rPr>
                <w:sz w:val="22"/>
                <w:szCs w:val="22"/>
              </w:rPr>
              <w:t>Helmut Bäder</w:t>
            </w:r>
          </w:p>
          <w:p w14:paraId="525C5689" w14:textId="77777777" w:rsidR="004F3E3F" w:rsidRPr="0047438F" w:rsidRDefault="004F3E3F" w:rsidP="00A5489C">
            <w:pPr>
              <w:pStyle w:val="Textkrper"/>
              <w:tabs>
                <w:tab w:val="left" w:pos="5279"/>
              </w:tabs>
              <w:rPr>
                <w:rStyle w:val="ff35"/>
                <w:sz w:val="22"/>
                <w:szCs w:val="22"/>
              </w:rPr>
            </w:pPr>
            <w:r w:rsidRPr="0047438F">
              <w:rPr>
                <w:rStyle w:val="ff35"/>
                <w:sz w:val="22"/>
                <w:szCs w:val="22"/>
              </w:rPr>
              <w:t>Kreuzstrasse 13B</w:t>
            </w:r>
            <w:r w:rsidRPr="0047438F">
              <w:rPr>
                <w:sz w:val="22"/>
                <w:szCs w:val="22"/>
              </w:rPr>
              <w:t xml:space="preserve">   </w:t>
            </w:r>
            <w:r w:rsidRPr="0047438F">
              <w:rPr>
                <w:rStyle w:val="ff35"/>
                <w:sz w:val="22"/>
                <w:szCs w:val="22"/>
              </w:rPr>
              <w:t>6010 Kriens</w:t>
            </w:r>
          </w:p>
          <w:p w14:paraId="3B70A0F5" w14:textId="77777777" w:rsidR="004F3E3F" w:rsidRPr="0047438F" w:rsidRDefault="004F3E3F" w:rsidP="00A5489C">
            <w:pPr>
              <w:pStyle w:val="Textkrper"/>
              <w:tabs>
                <w:tab w:val="left" w:pos="5279"/>
              </w:tabs>
              <w:rPr>
                <w:rStyle w:val="ff35"/>
                <w:rFonts w:cs="Times New Roman"/>
                <w:sz w:val="22"/>
                <w:szCs w:val="22"/>
              </w:rPr>
            </w:pPr>
          </w:p>
          <w:p w14:paraId="6ADBB303" w14:textId="77777777" w:rsidR="004F3E3F" w:rsidRPr="0047438F" w:rsidRDefault="004F3E3F" w:rsidP="00A5489C">
            <w:pPr>
              <w:pStyle w:val="Textkrper"/>
              <w:tabs>
                <w:tab w:val="left" w:pos="5279"/>
              </w:tabs>
              <w:rPr>
                <w:rStyle w:val="ff35"/>
                <w:sz w:val="22"/>
                <w:szCs w:val="22"/>
              </w:rPr>
            </w:pPr>
            <w:r w:rsidRPr="0047438F">
              <w:rPr>
                <w:rStyle w:val="ff35"/>
                <w:sz w:val="22"/>
                <w:szCs w:val="22"/>
              </w:rPr>
              <w:t>Natel: 079 441 03 11     P: 041 340 86 39</w:t>
            </w:r>
          </w:p>
          <w:p w14:paraId="096F7C65" w14:textId="77777777" w:rsidR="004F3E3F" w:rsidRPr="0047438F" w:rsidRDefault="004F3E3F" w:rsidP="00A5489C">
            <w:pPr>
              <w:pStyle w:val="Textkrper"/>
              <w:tabs>
                <w:tab w:val="left" w:pos="4819"/>
              </w:tabs>
            </w:pPr>
          </w:p>
          <w:p w14:paraId="1503DD60" w14:textId="77777777" w:rsidR="004F3E3F" w:rsidRPr="0047438F" w:rsidRDefault="004F3E3F" w:rsidP="00A5489C">
            <w:pPr>
              <w:pStyle w:val="Textkrper"/>
              <w:tabs>
                <w:tab w:val="left" w:pos="4819"/>
              </w:tabs>
              <w:rPr>
                <w:sz w:val="20"/>
              </w:rPr>
            </w:pPr>
            <w:hyperlink r:id="rId9" w:history="1">
              <w:r w:rsidRPr="0047438F">
                <w:rPr>
                  <w:rStyle w:val="Hyperlink"/>
                  <w:sz w:val="22"/>
                  <w:szCs w:val="22"/>
                </w:rPr>
                <w:t>administrator@fwvw.ch</w:t>
              </w:r>
            </w:hyperlink>
          </w:p>
        </w:tc>
      </w:tr>
    </w:tbl>
    <w:p w14:paraId="375566A2" w14:textId="77777777" w:rsidR="004F3E3F" w:rsidRPr="0047438F" w:rsidRDefault="004F3E3F" w:rsidP="004F3E3F">
      <w:pPr>
        <w:rPr>
          <w:sz w:val="32"/>
          <w:szCs w:val="32"/>
          <w:u w:val="single"/>
        </w:rPr>
      </w:pPr>
    </w:p>
    <w:p w14:paraId="624F3176" w14:textId="22958AA2" w:rsidR="004F3E3F" w:rsidRPr="0047438F" w:rsidRDefault="004F3E3F" w:rsidP="004F3E3F">
      <w:pPr>
        <w:jc w:val="center"/>
        <w:rPr>
          <w:sz w:val="32"/>
          <w:szCs w:val="32"/>
          <w:u w:val="single"/>
        </w:rPr>
      </w:pPr>
      <w:r w:rsidRPr="0047438F">
        <w:rPr>
          <w:sz w:val="32"/>
          <w:szCs w:val="32"/>
          <w:u w:val="single"/>
        </w:rPr>
        <w:t xml:space="preserve">Anmeldeschluss </w:t>
      </w:r>
      <w:r w:rsidR="00B66F8E" w:rsidRPr="0047438F">
        <w:rPr>
          <w:sz w:val="32"/>
          <w:szCs w:val="32"/>
          <w:u w:val="single"/>
        </w:rPr>
        <w:t xml:space="preserve">ist der </w:t>
      </w:r>
      <w:r w:rsidRPr="0047438F">
        <w:rPr>
          <w:sz w:val="32"/>
          <w:szCs w:val="32"/>
          <w:u w:val="single"/>
        </w:rPr>
        <w:t>0</w:t>
      </w:r>
      <w:r w:rsidR="002E5D74" w:rsidRPr="0047438F">
        <w:rPr>
          <w:sz w:val="32"/>
          <w:szCs w:val="32"/>
          <w:u w:val="single"/>
        </w:rPr>
        <w:t>1</w:t>
      </w:r>
      <w:r w:rsidRPr="0047438F">
        <w:rPr>
          <w:sz w:val="32"/>
          <w:szCs w:val="32"/>
          <w:u w:val="single"/>
        </w:rPr>
        <w:t xml:space="preserve">. </w:t>
      </w:r>
      <w:r w:rsidR="00716719">
        <w:rPr>
          <w:sz w:val="32"/>
          <w:szCs w:val="32"/>
          <w:u w:val="single"/>
        </w:rPr>
        <w:t>September</w:t>
      </w:r>
      <w:r w:rsidRPr="0047438F">
        <w:rPr>
          <w:sz w:val="32"/>
          <w:szCs w:val="32"/>
          <w:u w:val="single"/>
        </w:rPr>
        <w:t xml:space="preserve"> 202</w:t>
      </w:r>
      <w:r w:rsidR="00531B32">
        <w:rPr>
          <w:sz w:val="32"/>
          <w:szCs w:val="32"/>
          <w:u w:val="single"/>
        </w:rPr>
        <w:t>6</w:t>
      </w:r>
    </w:p>
    <w:p w14:paraId="13296931" w14:textId="77777777" w:rsidR="008D03FB" w:rsidRPr="0047438F" w:rsidRDefault="008D03FB" w:rsidP="00763AFB"/>
    <w:sectPr w:rsidR="008D03FB" w:rsidRPr="0047438F" w:rsidSect="000D5543">
      <w:headerReference w:type="default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7" w:h="16840" w:code="9"/>
      <w:pgMar w:top="1701" w:right="1134" w:bottom="1560" w:left="1134" w:header="567" w:footer="22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09FA4" w14:textId="77777777" w:rsidR="00BC14C7" w:rsidRDefault="00BC14C7">
      <w:r>
        <w:separator/>
      </w:r>
    </w:p>
  </w:endnote>
  <w:endnote w:type="continuationSeparator" w:id="0">
    <w:p w14:paraId="36ABD99A" w14:textId="77777777" w:rsidR="00BC14C7" w:rsidRDefault="00BC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AB745" w14:textId="0E4CB41A" w:rsidR="007A6CBA" w:rsidRPr="007A6CBA" w:rsidRDefault="007A6CBA" w:rsidP="007A6CBA">
    <w:pPr>
      <w:pStyle w:val="Fuzeile"/>
      <w:ind w:left="3119"/>
      <w:rPr>
        <w:b/>
        <w:sz w:val="16"/>
        <w:szCs w:val="16"/>
      </w:rPr>
    </w:pPr>
    <w:r w:rsidRPr="007A6CBA">
      <w:rPr>
        <w:b/>
        <w:sz w:val="16"/>
        <w:szCs w:val="16"/>
      </w:rPr>
      <w:t>Feldweibelverband Waldstätte  Postfach   6000 Luzern 30   www.fwvw.ch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E902E" w14:textId="77777777" w:rsidR="006D249C" w:rsidRDefault="006D249C" w:rsidP="006D249C">
    <w:pPr>
      <w:pStyle w:val="Fuzeile"/>
      <w:rPr>
        <w:rStyle w:val="Hyperlink"/>
        <w:b/>
        <w:color w:val="3B3838" w:themeColor="background2" w:themeShade="40"/>
        <w:sz w:val="18"/>
        <w:szCs w:val="18"/>
      </w:rPr>
    </w:pPr>
    <w:r w:rsidRPr="004846DD">
      <w:rPr>
        <w:b/>
        <w:color w:val="3B3838" w:themeColor="background2" w:themeShade="40"/>
        <w:sz w:val="18"/>
        <w:szCs w:val="18"/>
      </w:rPr>
      <w:t xml:space="preserve">Feldweibelverband Waldstätte </w:t>
    </w:r>
    <w:r w:rsidR="00F45B44">
      <w:rPr>
        <w:b/>
        <w:color w:val="3B3838" w:themeColor="background2" w:themeShade="40"/>
        <w:sz w:val="18"/>
        <w:szCs w:val="18"/>
      </w:rPr>
      <w:t xml:space="preserve"> </w:t>
    </w:r>
    <w:r w:rsidRPr="004846DD">
      <w:rPr>
        <w:b/>
        <w:color w:val="3B3838" w:themeColor="background2" w:themeShade="40"/>
        <w:sz w:val="18"/>
        <w:szCs w:val="18"/>
      </w:rPr>
      <w:t xml:space="preserve">6000 Luzern      </w:t>
    </w:r>
    <w:hyperlink r:id="rId1" w:history="1">
      <w:r w:rsidRPr="004846DD">
        <w:rPr>
          <w:rStyle w:val="Hyperlink"/>
          <w:b/>
          <w:color w:val="3B3838" w:themeColor="background2" w:themeShade="40"/>
          <w:sz w:val="18"/>
          <w:szCs w:val="18"/>
        </w:rPr>
        <w:t>www.fwvw.ch</w:t>
      </w:r>
    </w:hyperlink>
    <w:r>
      <w:rPr>
        <w:rStyle w:val="Hyperlink"/>
        <w:b/>
        <w:color w:val="3B3838" w:themeColor="background2" w:themeShade="40"/>
        <w:sz w:val="18"/>
        <w:szCs w:val="18"/>
      </w:rPr>
      <w:t xml:space="preserve"> </w:t>
    </w:r>
    <w:r>
      <w:rPr>
        <w:rStyle w:val="Hyperlink"/>
        <w:b/>
        <w:color w:val="3B3838" w:themeColor="background2" w:themeShade="40"/>
        <w:sz w:val="18"/>
        <w:szCs w:val="18"/>
        <w:u w:val="none"/>
      </w:rPr>
      <w:t xml:space="preserve"> </w:t>
    </w:r>
    <w:r w:rsidR="00F45B44">
      <w:rPr>
        <w:rStyle w:val="Hyperlink"/>
        <w:b/>
        <w:color w:val="3B3838" w:themeColor="background2" w:themeShade="40"/>
        <w:sz w:val="18"/>
        <w:szCs w:val="18"/>
        <w:u w:val="none"/>
      </w:rPr>
      <w:t xml:space="preserve">                  </w:t>
    </w:r>
    <w:r w:rsidRPr="006D249C">
      <w:rPr>
        <w:rStyle w:val="Hyperlink"/>
        <w:b/>
        <w:color w:val="3B3838" w:themeColor="background2" w:themeShade="40"/>
        <w:sz w:val="18"/>
        <w:szCs w:val="18"/>
        <w:u w:val="none"/>
      </w:rPr>
      <w:t>PC-Konto 60-14769-6</w:t>
    </w:r>
  </w:p>
  <w:p w14:paraId="4C6DD8AD" w14:textId="77777777" w:rsidR="006D249C" w:rsidRPr="006D249C" w:rsidRDefault="006D249C" w:rsidP="006D249C">
    <w:pPr>
      <w:pStyle w:val="Fuzeile"/>
      <w:rPr>
        <w:b/>
        <w:color w:val="3B3838" w:themeColor="background2" w:themeShade="40"/>
        <w:sz w:val="18"/>
        <w:szCs w:val="18"/>
      </w:rPr>
    </w:pPr>
    <w:r>
      <w:rPr>
        <w:rStyle w:val="Hyperlink"/>
        <w:b/>
        <w:color w:val="3B3838" w:themeColor="background2" w:themeShade="40"/>
        <w:sz w:val="18"/>
        <w:szCs w:val="18"/>
        <w:u w:val="none"/>
      </w:rPr>
      <w:tab/>
    </w:r>
    <w:r>
      <w:rPr>
        <w:rStyle w:val="Hyperlink"/>
        <w:b/>
        <w:color w:val="3B3838" w:themeColor="background2" w:themeShade="40"/>
        <w:sz w:val="18"/>
        <w:szCs w:val="18"/>
        <w:u w:val="none"/>
      </w:rPr>
      <w:tab/>
    </w:r>
    <w:r w:rsidRPr="006D249C">
      <w:rPr>
        <w:rStyle w:val="Hyperlink"/>
        <w:b/>
        <w:color w:val="3B3838" w:themeColor="background2" w:themeShade="40"/>
        <w:sz w:val="18"/>
        <w:szCs w:val="18"/>
        <w:u w:val="none"/>
      </w:rPr>
      <w:t>IBANCH10 0900 0000 6001 4769 6</w:t>
    </w:r>
  </w:p>
  <w:p w14:paraId="2D1E45E2" w14:textId="77777777" w:rsidR="007A6CBA" w:rsidRPr="006D249C" w:rsidRDefault="007A6CBA" w:rsidP="006D249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ACB3D" w14:textId="77777777" w:rsidR="00BC14C7" w:rsidRDefault="00BC14C7">
      <w:r>
        <w:separator/>
      </w:r>
    </w:p>
  </w:footnote>
  <w:footnote w:type="continuationSeparator" w:id="0">
    <w:p w14:paraId="30B198BC" w14:textId="77777777" w:rsidR="00BC14C7" w:rsidRDefault="00BC1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686"/>
      <w:gridCol w:w="5812"/>
    </w:tblGrid>
    <w:tr w:rsidR="00815EE3" w14:paraId="67C1030F" w14:textId="77777777" w:rsidTr="003B33A2">
      <w:tc>
        <w:tcPr>
          <w:tcW w:w="3070" w:type="dxa"/>
          <w:vAlign w:val="bottom"/>
        </w:tcPr>
        <w:p w14:paraId="37B848C2" w14:textId="77777777" w:rsidR="00815EE3" w:rsidRDefault="003B33A2" w:rsidP="003B33A2">
          <w:r w:rsidRPr="0044359F">
            <w:rPr>
              <w:rFonts w:cs="Arial"/>
              <w:sz w:val="16"/>
              <w:szCs w:val="16"/>
            </w:rPr>
            <w:t xml:space="preserve">Seite </w:t>
          </w:r>
          <w:r w:rsidRPr="0044359F">
            <w:rPr>
              <w:rFonts w:cs="Arial"/>
              <w:sz w:val="16"/>
              <w:szCs w:val="16"/>
            </w:rPr>
            <w:fldChar w:fldCharType="begin"/>
          </w:r>
          <w:r w:rsidRPr="0044359F">
            <w:rPr>
              <w:rFonts w:cs="Arial"/>
              <w:sz w:val="16"/>
              <w:szCs w:val="16"/>
            </w:rPr>
            <w:instrText xml:space="preserve"> PAGE </w:instrText>
          </w:r>
          <w:r w:rsidRPr="0044359F">
            <w:rPr>
              <w:rFonts w:cs="Arial"/>
              <w:sz w:val="16"/>
              <w:szCs w:val="16"/>
            </w:rPr>
            <w:fldChar w:fldCharType="separate"/>
          </w:r>
          <w:r w:rsidR="00D24AF0">
            <w:rPr>
              <w:rFonts w:cs="Arial"/>
              <w:noProof/>
              <w:sz w:val="16"/>
              <w:szCs w:val="16"/>
            </w:rPr>
            <w:t>2</w:t>
          </w:r>
          <w:r w:rsidRPr="0044359F"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686" w:type="dxa"/>
        </w:tcPr>
        <w:p w14:paraId="33CC063B" w14:textId="77777777" w:rsidR="00815EE3" w:rsidRDefault="00000000" w:rsidP="0044359F">
          <w:r>
            <w:rPr>
              <w:noProof/>
            </w:rPr>
            <w:object w:dxaOrig="0" w:dyaOrig="0" w14:anchorId="3EDD04F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8" type="#_x0000_t75" style="position:absolute;margin-left:8.2pt;margin-top:1.7pt;width:14.15pt;height:26.8pt;z-index:251659264;mso-position-horizontal-relative:text;mso-position-vertical-relative:text">
                <v:imagedata r:id="rId1" o:title=""/>
              </v:shape>
              <o:OLEObject Type="Embed" ProgID="Corel" ShapeID="_x0000_s1028" DrawAspect="Content" ObjectID="_1845889525" r:id="rId2"/>
            </w:object>
          </w:r>
        </w:p>
      </w:tc>
      <w:tc>
        <w:tcPr>
          <w:tcW w:w="5812" w:type="dxa"/>
        </w:tcPr>
        <w:p w14:paraId="3517D169" w14:textId="77777777" w:rsidR="00815EE3" w:rsidRPr="00122D60" w:rsidRDefault="00815EE3" w:rsidP="0044359F">
          <w:pPr>
            <w:rPr>
              <w:b/>
              <w:color w:val="A6A6A6"/>
              <w:sz w:val="32"/>
            </w:rPr>
          </w:pPr>
          <w:r w:rsidRPr="00122D60">
            <w:rPr>
              <w:b/>
              <w:color w:val="A6A6A6"/>
              <w:sz w:val="32"/>
            </w:rPr>
            <w:t>Feldweibelverband Waldstätte</w:t>
          </w:r>
        </w:p>
        <w:p w14:paraId="6DC98A06" w14:textId="77777777" w:rsidR="00815EE3" w:rsidRDefault="00815EE3" w:rsidP="0044359F">
          <w:r w:rsidRPr="00122D60">
            <w:rPr>
              <w:color w:val="A6A6A6"/>
            </w:rPr>
            <w:t>Wir bieten Kameradschaft</w:t>
          </w:r>
        </w:p>
      </w:tc>
    </w:tr>
  </w:tbl>
  <w:p w14:paraId="729F5274" w14:textId="77777777" w:rsidR="00815EE3" w:rsidRPr="000D7A6E" w:rsidRDefault="00815EE3" w:rsidP="000D7A6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969"/>
      <w:gridCol w:w="5529"/>
    </w:tblGrid>
    <w:tr w:rsidR="00D33BC9" w14:paraId="3687D4E9" w14:textId="77777777" w:rsidTr="00122D60">
      <w:trPr>
        <w:trHeight w:val="1421"/>
      </w:trPr>
      <w:tc>
        <w:tcPr>
          <w:tcW w:w="3070" w:type="dxa"/>
        </w:tcPr>
        <w:p w14:paraId="0A04F529" w14:textId="77777777" w:rsidR="00D33BC9" w:rsidRDefault="00D33BC9" w:rsidP="00130113"/>
      </w:tc>
      <w:tc>
        <w:tcPr>
          <w:tcW w:w="969" w:type="dxa"/>
        </w:tcPr>
        <w:p w14:paraId="7B3DCF40" w14:textId="77777777" w:rsidR="00D33BC9" w:rsidRDefault="00000000" w:rsidP="00130113">
          <w:r>
            <w:rPr>
              <w:noProof/>
            </w:rPr>
            <w:object w:dxaOrig="0" w:dyaOrig="0" w14:anchorId="40133E0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6" type="#_x0000_t75" style="position:absolute;margin-left:4.1pt;margin-top:-1.5pt;width:36.5pt;height:69.2pt;z-index:251660288;mso-position-horizontal-relative:text;mso-position-vertical-relative:text">
                <v:imagedata r:id="rId1" o:title=""/>
              </v:shape>
              <o:OLEObject Type="Embed" ProgID="Corel" ShapeID="_x0000_s1026" DrawAspect="Content" ObjectID="_1845889526" r:id="rId2"/>
            </w:object>
          </w:r>
        </w:p>
      </w:tc>
      <w:tc>
        <w:tcPr>
          <w:tcW w:w="5529" w:type="dxa"/>
        </w:tcPr>
        <w:p w14:paraId="0D44D4A5" w14:textId="77777777" w:rsidR="00D33BC9" w:rsidRDefault="00D33BC9" w:rsidP="00130113"/>
        <w:p w14:paraId="249E844D" w14:textId="77777777" w:rsidR="00D33BC9" w:rsidRDefault="00D33BC9" w:rsidP="00130113"/>
        <w:p w14:paraId="704646F3" w14:textId="77777777" w:rsidR="00D33BC9" w:rsidRDefault="00D33BC9" w:rsidP="00130113"/>
        <w:p w14:paraId="531CD555" w14:textId="77777777" w:rsidR="00D33BC9" w:rsidRPr="00122D60" w:rsidRDefault="00D33BC9" w:rsidP="00130113">
          <w:pPr>
            <w:rPr>
              <w:b/>
              <w:color w:val="A6A6A6"/>
              <w:sz w:val="32"/>
            </w:rPr>
          </w:pPr>
          <w:r w:rsidRPr="00122D60">
            <w:rPr>
              <w:b/>
              <w:color w:val="A6A6A6"/>
              <w:sz w:val="32"/>
            </w:rPr>
            <w:t>Feldweibelverband Waldstätte</w:t>
          </w:r>
        </w:p>
        <w:p w14:paraId="1430FDDD" w14:textId="77777777" w:rsidR="00D33BC9" w:rsidRDefault="00D33BC9" w:rsidP="00130113">
          <w:r w:rsidRPr="00122D60">
            <w:rPr>
              <w:color w:val="A6A6A6"/>
            </w:rPr>
            <w:t>Wir bieten Kameradschaft</w:t>
          </w:r>
        </w:p>
      </w:tc>
    </w:tr>
  </w:tbl>
  <w:p w14:paraId="13FFCF61" w14:textId="77777777" w:rsidR="00D33BC9" w:rsidRPr="00D33BC9" w:rsidRDefault="00D33BC9" w:rsidP="00FA558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3C45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EF303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5A1CA5"/>
    <w:multiLevelType w:val="singleLevel"/>
    <w:tmpl w:val="37EE01CE"/>
    <w:lvl w:ilvl="0">
      <w:start w:val="1"/>
      <w:numFmt w:val="decimal"/>
      <w:lvlText w:val="%1."/>
      <w:legacy w:legacy="1" w:legacySpace="0" w:legacyIndent="283"/>
      <w:lvlJc w:val="left"/>
      <w:pPr>
        <w:ind w:left="1984" w:hanging="283"/>
      </w:pPr>
    </w:lvl>
  </w:abstractNum>
  <w:abstractNum w:abstractNumId="4" w15:restartNumberingAfterBreak="0">
    <w:nsid w:val="2109209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9E5730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2AC2DDF"/>
    <w:multiLevelType w:val="hybridMultilevel"/>
    <w:tmpl w:val="6B66C980"/>
    <w:lvl w:ilvl="0" w:tplc="439C261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D0E9E"/>
    <w:multiLevelType w:val="hybridMultilevel"/>
    <w:tmpl w:val="83D26F02"/>
    <w:lvl w:ilvl="0" w:tplc="439C261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37784"/>
    <w:multiLevelType w:val="hybridMultilevel"/>
    <w:tmpl w:val="A634A2F4"/>
    <w:lvl w:ilvl="0" w:tplc="439C26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511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BD30712"/>
    <w:multiLevelType w:val="hybridMultilevel"/>
    <w:tmpl w:val="008C6844"/>
    <w:lvl w:ilvl="0" w:tplc="A11E63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D179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74E582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C3036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E53229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F820B2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454145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C90008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590420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869027899">
    <w:abstractNumId w:val="3"/>
  </w:num>
  <w:num w:numId="3" w16cid:durableId="77922873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4" w16cid:durableId="1974770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5" w16cid:durableId="653221702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6" w16cid:durableId="17199735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7" w16cid:durableId="833688402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8" w16cid:durableId="107662736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9" w16cid:durableId="518005698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10" w16cid:durableId="1633898565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11" w16cid:durableId="67561442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984" w:hanging="283"/>
        </w:pPr>
      </w:lvl>
    </w:lvlOverride>
  </w:num>
  <w:num w:numId="12" w16cid:durableId="2059934964">
    <w:abstractNumId w:val="9"/>
  </w:num>
  <w:num w:numId="13" w16cid:durableId="862206898">
    <w:abstractNumId w:val="16"/>
  </w:num>
  <w:num w:numId="14" w16cid:durableId="746457082">
    <w:abstractNumId w:val="14"/>
  </w:num>
  <w:num w:numId="15" w16cid:durableId="1492133816">
    <w:abstractNumId w:val="5"/>
  </w:num>
  <w:num w:numId="16" w16cid:durableId="1695039458">
    <w:abstractNumId w:val="13"/>
  </w:num>
  <w:num w:numId="17" w16cid:durableId="1833255564">
    <w:abstractNumId w:val="17"/>
  </w:num>
  <w:num w:numId="18" w16cid:durableId="1785227255">
    <w:abstractNumId w:val="15"/>
  </w:num>
  <w:num w:numId="19" w16cid:durableId="250504879">
    <w:abstractNumId w:val="12"/>
  </w:num>
  <w:num w:numId="20" w16cid:durableId="658271861">
    <w:abstractNumId w:val="2"/>
  </w:num>
  <w:num w:numId="21" w16cid:durableId="1970014191">
    <w:abstractNumId w:val="4"/>
  </w:num>
  <w:num w:numId="22" w16cid:durableId="1179080180">
    <w:abstractNumId w:val="11"/>
  </w:num>
  <w:num w:numId="23" w16cid:durableId="1692411289">
    <w:abstractNumId w:val="1"/>
  </w:num>
  <w:num w:numId="24" w16cid:durableId="2108691214">
    <w:abstractNumId w:val="10"/>
  </w:num>
  <w:num w:numId="25" w16cid:durableId="1218738199">
    <w:abstractNumId w:val="6"/>
  </w:num>
  <w:num w:numId="26" w16cid:durableId="734857143">
    <w:abstractNumId w:val="7"/>
  </w:num>
  <w:num w:numId="27" w16cid:durableId="2756064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ttachedTemplate r:id="rId1"/>
  <w:defaultTabStop w:val="709"/>
  <w:hyphenationZone w:val="284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0CE"/>
    <w:rsid w:val="000246AC"/>
    <w:rsid w:val="00033179"/>
    <w:rsid w:val="00036670"/>
    <w:rsid w:val="000401DC"/>
    <w:rsid w:val="00041E34"/>
    <w:rsid w:val="00061469"/>
    <w:rsid w:val="0007591D"/>
    <w:rsid w:val="0008219E"/>
    <w:rsid w:val="000A2109"/>
    <w:rsid w:val="000A3B5C"/>
    <w:rsid w:val="000A7BA2"/>
    <w:rsid w:val="000D5543"/>
    <w:rsid w:val="000D7A6E"/>
    <w:rsid w:val="000E4971"/>
    <w:rsid w:val="00103D73"/>
    <w:rsid w:val="00116E02"/>
    <w:rsid w:val="00120537"/>
    <w:rsid w:val="00122D60"/>
    <w:rsid w:val="001232E8"/>
    <w:rsid w:val="00130113"/>
    <w:rsid w:val="0013578D"/>
    <w:rsid w:val="0015148E"/>
    <w:rsid w:val="001668E1"/>
    <w:rsid w:val="001767CA"/>
    <w:rsid w:val="001A49AC"/>
    <w:rsid w:val="001B3073"/>
    <w:rsid w:val="001B6D6C"/>
    <w:rsid w:val="001D3ED7"/>
    <w:rsid w:val="001D7C04"/>
    <w:rsid w:val="00204187"/>
    <w:rsid w:val="00207681"/>
    <w:rsid w:val="00210A98"/>
    <w:rsid w:val="00222CAB"/>
    <w:rsid w:val="00224CF9"/>
    <w:rsid w:val="00225222"/>
    <w:rsid w:val="002278C5"/>
    <w:rsid w:val="00231486"/>
    <w:rsid w:val="00237B15"/>
    <w:rsid w:val="00245B12"/>
    <w:rsid w:val="00254643"/>
    <w:rsid w:val="00263E40"/>
    <w:rsid w:val="00274333"/>
    <w:rsid w:val="00275649"/>
    <w:rsid w:val="002A5E5B"/>
    <w:rsid w:val="002A7143"/>
    <w:rsid w:val="002B3A37"/>
    <w:rsid w:val="002C4F6A"/>
    <w:rsid w:val="002E02C7"/>
    <w:rsid w:val="002E5D74"/>
    <w:rsid w:val="0034570A"/>
    <w:rsid w:val="00351327"/>
    <w:rsid w:val="00380B30"/>
    <w:rsid w:val="00380EE7"/>
    <w:rsid w:val="00396FA7"/>
    <w:rsid w:val="003B33A2"/>
    <w:rsid w:val="003D1CB8"/>
    <w:rsid w:val="003D5EFD"/>
    <w:rsid w:val="003D6EF9"/>
    <w:rsid w:val="003E3166"/>
    <w:rsid w:val="0041135B"/>
    <w:rsid w:val="00415E56"/>
    <w:rsid w:val="00422F53"/>
    <w:rsid w:val="0044359F"/>
    <w:rsid w:val="0047438F"/>
    <w:rsid w:val="0048350C"/>
    <w:rsid w:val="00485507"/>
    <w:rsid w:val="004A457F"/>
    <w:rsid w:val="004B03C7"/>
    <w:rsid w:val="004F3E3F"/>
    <w:rsid w:val="005048A4"/>
    <w:rsid w:val="005067DA"/>
    <w:rsid w:val="005179A4"/>
    <w:rsid w:val="00531B32"/>
    <w:rsid w:val="00545A2B"/>
    <w:rsid w:val="00555770"/>
    <w:rsid w:val="005642C2"/>
    <w:rsid w:val="00574FBF"/>
    <w:rsid w:val="00583EA5"/>
    <w:rsid w:val="005A62F4"/>
    <w:rsid w:val="005B1D77"/>
    <w:rsid w:val="005C2F40"/>
    <w:rsid w:val="005F7389"/>
    <w:rsid w:val="006202AA"/>
    <w:rsid w:val="006300CE"/>
    <w:rsid w:val="00632410"/>
    <w:rsid w:val="006505F3"/>
    <w:rsid w:val="00670248"/>
    <w:rsid w:val="00675549"/>
    <w:rsid w:val="00675621"/>
    <w:rsid w:val="00677561"/>
    <w:rsid w:val="00695F58"/>
    <w:rsid w:val="006A0526"/>
    <w:rsid w:val="006B7340"/>
    <w:rsid w:val="006C5CE4"/>
    <w:rsid w:val="006C7FFB"/>
    <w:rsid w:val="006D249C"/>
    <w:rsid w:val="006D353D"/>
    <w:rsid w:val="006E0CAA"/>
    <w:rsid w:val="006F6449"/>
    <w:rsid w:val="006F7779"/>
    <w:rsid w:val="00706AFE"/>
    <w:rsid w:val="00716719"/>
    <w:rsid w:val="007439FD"/>
    <w:rsid w:val="00763AFB"/>
    <w:rsid w:val="00773D44"/>
    <w:rsid w:val="007945ED"/>
    <w:rsid w:val="007A5832"/>
    <w:rsid w:val="007A6CBA"/>
    <w:rsid w:val="007B720C"/>
    <w:rsid w:val="007C0E6D"/>
    <w:rsid w:val="007C7F8F"/>
    <w:rsid w:val="007E1A42"/>
    <w:rsid w:val="00800EBE"/>
    <w:rsid w:val="00812A6D"/>
    <w:rsid w:val="00815EE3"/>
    <w:rsid w:val="00847BC4"/>
    <w:rsid w:val="0085029E"/>
    <w:rsid w:val="00856591"/>
    <w:rsid w:val="00867345"/>
    <w:rsid w:val="00877DD8"/>
    <w:rsid w:val="008B05B2"/>
    <w:rsid w:val="008C431F"/>
    <w:rsid w:val="008D03FB"/>
    <w:rsid w:val="008D7967"/>
    <w:rsid w:val="008E18F6"/>
    <w:rsid w:val="008E359A"/>
    <w:rsid w:val="008F4FCA"/>
    <w:rsid w:val="00900AB0"/>
    <w:rsid w:val="00930D4F"/>
    <w:rsid w:val="009358D7"/>
    <w:rsid w:val="00944E2E"/>
    <w:rsid w:val="00950D10"/>
    <w:rsid w:val="00972021"/>
    <w:rsid w:val="00972D09"/>
    <w:rsid w:val="0097778C"/>
    <w:rsid w:val="009D1955"/>
    <w:rsid w:val="009F2412"/>
    <w:rsid w:val="00A12E0B"/>
    <w:rsid w:val="00A16D1F"/>
    <w:rsid w:val="00A34A44"/>
    <w:rsid w:val="00A51B14"/>
    <w:rsid w:val="00A546D8"/>
    <w:rsid w:val="00A82A0D"/>
    <w:rsid w:val="00A92E23"/>
    <w:rsid w:val="00A96629"/>
    <w:rsid w:val="00AC62E2"/>
    <w:rsid w:val="00AC6B61"/>
    <w:rsid w:val="00AD6E0A"/>
    <w:rsid w:val="00AE4929"/>
    <w:rsid w:val="00AF0674"/>
    <w:rsid w:val="00B407BD"/>
    <w:rsid w:val="00B507F5"/>
    <w:rsid w:val="00B50C9C"/>
    <w:rsid w:val="00B55A28"/>
    <w:rsid w:val="00B66F8E"/>
    <w:rsid w:val="00B90318"/>
    <w:rsid w:val="00BB467F"/>
    <w:rsid w:val="00BB4F4C"/>
    <w:rsid w:val="00BC14C7"/>
    <w:rsid w:val="00BE3939"/>
    <w:rsid w:val="00BE5C10"/>
    <w:rsid w:val="00C03010"/>
    <w:rsid w:val="00C066AA"/>
    <w:rsid w:val="00C1451B"/>
    <w:rsid w:val="00C14A89"/>
    <w:rsid w:val="00C155A6"/>
    <w:rsid w:val="00C204F0"/>
    <w:rsid w:val="00C26C30"/>
    <w:rsid w:val="00C5122F"/>
    <w:rsid w:val="00C557E5"/>
    <w:rsid w:val="00C968FA"/>
    <w:rsid w:val="00CA2384"/>
    <w:rsid w:val="00CC1657"/>
    <w:rsid w:val="00CE7B28"/>
    <w:rsid w:val="00CF7A90"/>
    <w:rsid w:val="00D00523"/>
    <w:rsid w:val="00D155B6"/>
    <w:rsid w:val="00D23042"/>
    <w:rsid w:val="00D24AF0"/>
    <w:rsid w:val="00D33BC9"/>
    <w:rsid w:val="00D41363"/>
    <w:rsid w:val="00D63781"/>
    <w:rsid w:val="00D71C14"/>
    <w:rsid w:val="00D72128"/>
    <w:rsid w:val="00D92FD3"/>
    <w:rsid w:val="00D9317D"/>
    <w:rsid w:val="00D94516"/>
    <w:rsid w:val="00D95D60"/>
    <w:rsid w:val="00D95E91"/>
    <w:rsid w:val="00DC270D"/>
    <w:rsid w:val="00DD455D"/>
    <w:rsid w:val="00E0780B"/>
    <w:rsid w:val="00E1100B"/>
    <w:rsid w:val="00E31B46"/>
    <w:rsid w:val="00E32949"/>
    <w:rsid w:val="00E35622"/>
    <w:rsid w:val="00E37FE3"/>
    <w:rsid w:val="00E452C6"/>
    <w:rsid w:val="00E51D44"/>
    <w:rsid w:val="00E56340"/>
    <w:rsid w:val="00E72527"/>
    <w:rsid w:val="00EB700A"/>
    <w:rsid w:val="00EC6973"/>
    <w:rsid w:val="00F11C7C"/>
    <w:rsid w:val="00F14BF5"/>
    <w:rsid w:val="00F45B44"/>
    <w:rsid w:val="00F559B5"/>
    <w:rsid w:val="00F65C45"/>
    <w:rsid w:val="00F66155"/>
    <w:rsid w:val="00FA558A"/>
    <w:rsid w:val="00FA6886"/>
    <w:rsid w:val="00FC57F7"/>
    <w:rsid w:val="00F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59D2BDC"/>
  <w15:chartTrackingRefBased/>
  <w15:docId w15:val="{21FD842C-0922-478D-A591-C1036C9A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PS" w:eastAsia="Times New Roman" w:hAnsi="Courier PS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3BC9"/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qFormat/>
    <w:rsid w:val="00D33BC9"/>
    <w:pPr>
      <w:keepNext/>
      <w:spacing w:before="120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rsid w:val="00D33BC9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 w:val="24"/>
      <w:u w:val="singl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semiHidden/>
    <w:pPr>
      <w:tabs>
        <w:tab w:val="center" w:pos="4819"/>
        <w:tab w:val="right" w:pos="9071"/>
      </w:tabs>
    </w:pPr>
  </w:style>
  <w:style w:type="character" w:styleId="Seitenzahl">
    <w:name w:val="page number"/>
    <w:basedOn w:val="Absatz-Standardschriftart"/>
    <w:semiHidden/>
  </w:style>
  <w:style w:type="character" w:styleId="Zeilennummer">
    <w:name w:val="lin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link w:val="TextkrperZchn"/>
    <w:semiHidden/>
    <w:rPr>
      <w:rFonts w:cs="Arial"/>
      <w:sz w:val="24"/>
    </w:rPr>
  </w:style>
  <w:style w:type="table" w:customStyle="1" w:styleId="Tabellengitternetz">
    <w:name w:val="Tabellengitternetz"/>
    <w:basedOn w:val="NormaleTabelle"/>
    <w:uiPriority w:val="59"/>
    <w:rsid w:val="00E356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46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46AC"/>
    <w:rPr>
      <w:rFonts w:ascii="Tahoma" w:hAnsi="Tahoma" w:cs="Tahoma"/>
      <w:sz w:val="16"/>
      <w:szCs w:val="16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6D249C"/>
    <w:rPr>
      <w:rFonts w:ascii="Arial" w:hAnsi="Arial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4F3E3F"/>
    <w:rPr>
      <w:rFonts w:ascii="Arial" w:hAnsi="Arial" w:cs="Arial"/>
      <w:sz w:val="24"/>
      <w:lang w:eastAsia="de-DE"/>
    </w:rPr>
  </w:style>
  <w:style w:type="table" w:styleId="Tabellenraster">
    <w:name w:val="Table Grid"/>
    <w:basedOn w:val="NormaleTabelle"/>
    <w:uiPriority w:val="59"/>
    <w:rsid w:val="004F3E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f35">
    <w:name w:val="ff35"/>
    <w:rsid w:val="004F3E3F"/>
    <w:rPr>
      <w:rFonts w:ascii="Arial" w:hAnsi="Arial" w:cs="Arial" w:hint="defaul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80B3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A4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8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frutt.ticketcorner.ch/de/melchsee-frutt/bergresort-142/ticket%20oder%20frutt.ch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ministrator@fwvw.ch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wvw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Mein%20PC%20(HPElitebook8541)\Documents\Benutzerdefinierte%20Office-Vorlagen\Vorlage_Austritt%20Schreib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Vorlage_Austritt Schreiben.dotx</Template>
  <TotalTime>0</TotalTime>
  <Pages>1</Pages>
  <Words>360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Sektionsbericht 7/8.94</vt:lpstr>
    </vt:vector>
  </TitlesOfParts>
  <Company>Kümin-Wey AG</Company>
  <LinksUpToDate>false</LinksUpToDate>
  <CharactersWithSpaces>2624</CharactersWithSpaces>
  <SharedDoc>false</SharedDoc>
  <HLinks>
    <vt:vector size="6" baseType="variant">
      <vt:variant>
        <vt:i4>3342439</vt:i4>
      </vt:variant>
      <vt:variant>
        <vt:i4>3</vt:i4>
      </vt:variant>
      <vt:variant>
        <vt:i4>0</vt:i4>
      </vt:variant>
      <vt:variant>
        <vt:i4>5</vt:i4>
      </vt:variant>
      <vt:variant>
        <vt:lpwstr>http://www.fwvw.feldweibel.ch/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Sektionsbericht 7/8.94</dc:title>
  <dc:subject/>
  <dc:creator>Helmut Baeder</dc:creator>
  <cp:keywords/>
  <cp:lastModifiedBy>Helmut Bäder</cp:lastModifiedBy>
  <cp:revision>6</cp:revision>
  <cp:lastPrinted>2022-04-29T05:19:00Z</cp:lastPrinted>
  <dcterms:created xsi:type="dcterms:W3CDTF">2026-07-18T12:16:00Z</dcterms:created>
  <dcterms:modified xsi:type="dcterms:W3CDTF">2026-07-18T12:19:00Z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f144ec-b540-4116-b256-52132ebabe04_Enabled">
    <vt:lpwstr>true</vt:lpwstr>
  </property>
  <property fmtid="{D5CDD505-2E9C-101B-9397-08002B2CF9AE}" pid="3" name="MSIP_Label_8bf144ec-b540-4116-b256-52132ebabe04_SetDate">
    <vt:lpwstr>2025-01-24T09:42:17Z</vt:lpwstr>
  </property>
  <property fmtid="{D5CDD505-2E9C-101B-9397-08002B2CF9AE}" pid="4" name="MSIP_Label_8bf144ec-b540-4116-b256-52132ebabe04_Method">
    <vt:lpwstr>Standard</vt:lpwstr>
  </property>
  <property fmtid="{D5CDD505-2E9C-101B-9397-08002B2CF9AE}" pid="5" name="MSIP_Label_8bf144ec-b540-4116-b256-52132ebabe04_Name">
    <vt:lpwstr>defa4170-0d19-0005-0004-bc88714345d2</vt:lpwstr>
  </property>
  <property fmtid="{D5CDD505-2E9C-101B-9397-08002B2CF9AE}" pid="6" name="MSIP_Label_8bf144ec-b540-4116-b256-52132ebabe04_SiteId">
    <vt:lpwstr>d3a395c7-15cc-4e46-8806-83cc5848f092</vt:lpwstr>
  </property>
  <property fmtid="{D5CDD505-2E9C-101B-9397-08002B2CF9AE}" pid="7" name="MSIP_Label_8bf144ec-b540-4116-b256-52132ebabe04_ActionId">
    <vt:lpwstr>ea8791ca-44da-4de0-9662-7c916a82cd91</vt:lpwstr>
  </property>
  <property fmtid="{D5CDD505-2E9C-101B-9397-08002B2CF9AE}" pid="8" name="MSIP_Label_8bf144ec-b540-4116-b256-52132ebabe04_ContentBits">
    <vt:lpwstr>0</vt:lpwstr>
  </property>
</Properties>
</file>